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9636D8" w14:textId="7555F9EA" w:rsidR="00AA361C" w:rsidRDefault="00AA361C" w:rsidP="00AA361C">
      <w:pPr>
        <w:pStyle w:val="paragraph"/>
        <w:spacing w:before="0" w:beforeAutospacing="0" w:after="0" w:afterAutospacing="0"/>
        <w:textAlignment w:val="baseline"/>
        <w:rPr>
          <w:rStyle w:val="eop"/>
          <w:rFonts w:ascii="Arial" w:hAnsi="Arial" w:cs="Arial"/>
          <w:color w:val="2F5496"/>
        </w:rPr>
      </w:pPr>
      <w:r>
        <w:rPr>
          <w:rStyle w:val="normaltextrun"/>
          <w:rFonts w:ascii="Arial" w:hAnsi="Arial" w:cs="Arial"/>
          <w:color w:val="2F5496"/>
        </w:rPr>
        <w:t xml:space="preserve">Pressmeddelande </w:t>
      </w:r>
      <w:r w:rsidR="0049065E">
        <w:rPr>
          <w:rStyle w:val="normaltextrun"/>
          <w:rFonts w:ascii="Arial" w:hAnsi="Arial" w:cs="Arial"/>
          <w:color w:val="2F5496"/>
        </w:rPr>
        <w:t>2025</w:t>
      </w:r>
      <w:r w:rsidR="005772D7">
        <w:rPr>
          <w:rStyle w:val="normaltextrun"/>
          <w:rFonts w:ascii="Arial" w:hAnsi="Arial" w:cs="Arial"/>
          <w:color w:val="2F5496"/>
        </w:rPr>
        <w:t>-12</w:t>
      </w:r>
      <w:r w:rsidR="0049065E">
        <w:rPr>
          <w:rStyle w:val="normaltextrun"/>
          <w:rFonts w:ascii="Arial" w:hAnsi="Arial" w:cs="Arial"/>
          <w:color w:val="2F5496"/>
        </w:rPr>
        <w:t>-</w:t>
      </w:r>
      <w:r w:rsidR="006558F1">
        <w:rPr>
          <w:rStyle w:val="normaltextrun"/>
          <w:rFonts w:ascii="Arial" w:hAnsi="Arial" w:cs="Arial"/>
          <w:color w:val="2F5496"/>
        </w:rPr>
        <w:t>16</w:t>
      </w:r>
      <w:r>
        <w:rPr>
          <w:rStyle w:val="eop"/>
          <w:rFonts w:ascii="Arial" w:hAnsi="Arial" w:cs="Arial"/>
          <w:color w:val="2F5496"/>
        </w:rPr>
        <w:t> </w:t>
      </w:r>
    </w:p>
    <w:p w14:paraId="7AC2A407" w14:textId="77777777" w:rsidR="00E01D80" w:rsidRDefault="00E01D80" w:rsidP="00AA361C">
      <w:pPr>
        <w:pStyle w:val="paragraph"/>
        <w:spacing w:before="0" w:beforeAutospacing="0" w:after="0" w:afterAutospacing="0"/>
        <w:textAlignment w:val="baseline"/>
        <w:rPr>
          <w:rStyle w:val="eop"/>
          <w:rFonts w:ascii="Arial" w:hAnsi="Arial" w:cs="Arial"/>
          <w:color w:val="2F5496"/>
        </w:rPr>
      </w:pPr>
    </w:p>
    <w:p w14:paraId="29FF19EB" w14:textId="185231DE" w:rsidR="0049065E" w:rsidRPr="00800766" w:rsidRDefault="006558F1" w:rsidP="00800766">
      <w:pPr>
        <w:pStyle w:val="paragraph"/>
        <w:spacing w:before="0" w:after="0"/>
        <w:textAlignment w:val="baseline"/>
        <w:rPr>
          <w:rStyle w:val="normaltextrun"/>
          <w:rFonts w:ascii="Arial" w:hAnsi="Arial" w:cs="Arial"/>
          <w:color w:val="2F5496"/>
          <w:sz w:val="36"/>
          <w:szCs w:val="36"/>
        </w:rPr>
      </w:pPr>
      <w:r>
        <w:rPr>
          <w:rStyle w:val="normaltextrun"/>
          <w:rFonts w:ascii="Arial" w:hAnsi="Arial" w:cs="Arial"/>
          <w:color w:val="2F5496"/>
          <w:sz w:val="36"/>
          <w:szCs w:val="36"/>
        </w:rPr>
        <w:t xml:space="preserve">Jessica Alenius </w:t>
      </w:r>
      <w:r w:rsidR="00D34F9C">
        <w:rPr>
          <w:rStyle w:val="normaltextrun"/>
          <w:rFonts w:ascii="Arial" w:hAnsi="Arial" w:cs="Arial"/>
          <w:color w:val="2F5496"/>
          <w:sz w:val="36"/>
          <w:szCs w:val="36"/>
        </w:rPr>
        <w:t xml:space="preserve">tillträder som </w:t>
      </w:r>
      <w:r>
        <w:rPr>
          <w:rStyle w:val="normaltextrun"/>
          <w:rFonts w:ascii="Arial" w:hAnsi="Arial" w:cs="Arial"/>
          <w:color w:val="2F5496"/>
          <w:sz w:val="36"/>
          <w:szCs w:val="36"/>
        </w:rPr>
        <w:t>ny VD för Mobility Sweden</w:t>
      </w:r>
    </w:p>
    <w:p w14:paraId="1201EC1D" w14:textId="4536EDAF" w:rsidR="0049065E" w:rsidRPr="0039460D" w:rsidRDefault="00356F96" w:rsidP="4B0CA46D">
      <w:pPr>
        <w:pStyle w:val="paragraph"/>
        <w:textAlignment w:val="baseline"/>
        <w:rPr>
          <w:rStyle w:val="normaltextrun"/>
          <w:rFonts w:ascii="Arial" w:hAnsi="Arial" w:cs="Arial"/>
          <w:b/>
          <w:bCs/>
          <w:sz w:val="20"/>
          <w:szCs w:val="20"/>
        </w:rPr>
      </w:pPr>
      <w:r>
        <w:rPr>
          <w:rStyle w:val="normaltextrun"/>
          <w:rFonts w:ascii="Arial" w:hAnsi="Arial" w:cs="Arial"/>
          <w:b/>
          <w:bCs/>
          <w:sz w:val="20"/>
          <w:szCs w:val="20"/>
        </w:rPr>
        <w:t xml:space="preserve">Jessica Alenius tillträder som </w:t>
      </w:r>
      <w:r w:rsidR="00D34F9C">
        <w:rPr>
          <w:rStyle w:val="normaltextrun"/>
          <w:rFonts w:ascii="Arial" w:hAnsi="Arial" w:cs="Arial"/>
          <w:b/>
          <w:bCs/>
          <w:sz w:val="20"/>
          <w:szCs w:val="20"/>
        </w:rPr>
        <w:t xml:space="preserve">ny vd </w:t>
      </w:r>
      <w:r>
        <w:rPr>
          <w:rStyle w:val="normaltextrun"/>
          <w:rFonts w:ascii="Arial" w:hAnsi="Arial" w:cs="Arial"/>
          <w:b/>
          <w:bCs/>
          <w:sz w:val="20"/>
          <w:szCs w:val="20"/>
        </w:rPr>
        <w:t xml:space="preserve">för Mobility Sweden den 1 juli 2026. Hon är idag vd för Drivkraft Sverige där hon har varit sedan 2022. Jessica Alenius har tidigare varit vice </w:t>
      </w:r>
      <w:r w:rsidR="00C26079">
        <w:rPr>
          <w:rStyle w:val="normaltextrun"/>
          <w:rFonts w:ascii="Arial" w:hAnsi="Arial" w:cs="Arial"/>
          <w:b/>
          <w:bCs/>
          <w:sz w:val="20"/>
          <w:szCs w:val="20"/>
        </w:rPr>
        <w:t>vd</w:t>
      </w:r>
      <w:r>
        <w:rPr>
          <w:rStyle w:val="normaltextrun"/>
          <w:rFonts w:ascii="Arial" w:hAnsi="Arial" w:cs="Arial"/>
          <w:b/>
          <w:bCs/>
          <w:sz w:val="20"/>
          <w:szCs w:val="20"/>
        </w:rPr>
        <w:t xml:space="preserve"> för Mobility Sweden och är väl förankrad inom fordonsbranschen. I samband med att Jessica tillträder kommer nuvarande VD Mattias Bergman att lämna. </w:t>
      </w:r>
    </w:p>
    <w:p w14:paraId="28618532" w14:textId="6EE9B0A4" w:rsidR="00AB38AA" w:rsidRDefault="00356F96" w:rsidP="00AB38AA">
      <w:pPr>
        <w:numPr>
          <w:ilvl w:val="0"/>
          <w:numId w:val="21"/>
        </w:numPr>
        <w:spacing w:after="160" w:line="278" w:lineRule="auto"/>
        <w:contextualSpacing/>
        <w:rPr>
          <w:rStyle w:val="normaltextrun"/>
          <w:rFonts w:ascii="Arial" w:hAnsi="Arial" w:cs="Arial"/>
          <w:sz w:val="20"/>
          <w:szCs w:val="20"/>
        </w:rPr>
      </w:pPr>
      <w:r>
        <w:rPr>
          <w:rStyle w:val="normaltextrun"/>
          <w:rFonts w:ascii="Arial" w:hAnsi="Arial" w:cs="Arial"/>
          <w:sz w:val="20"/>
          <w:szCs w:val="20"/>
        </w:rPr>
        <w:t xml:space="preserve">Vi är mycket glada att </w:t>
      </w:r>
      <w:r w:rsidR="00AB38AA" w:rsidRPr="00AB38AA">
        <w:rPr>
          <w:rStyle w:val="normaltextrun"/>
          <w:rFonts w:ascii="Arial" w:hAnsi="Arial" w:cs="Arial"/>
          <w:sz w:val="20"/>
          <w:szCs w:val="20"/>
        </w:rPr>
        <w:t>hälsa Jessica tillbaka till Mobility</w:t>
      </w:r>
      <w:r w:rsidR="00AB38AA" w:rsidRPr="006F3F46">
        <w:rPr>
          <w:rStyle w:val="normaltextrun"/>
          <w:rFonts w:ascii="Arial" w:hAnsi="Arial" w:cs="Arial"/>
          <w:sz w:val="20"/>
          <w:szCs w:val="20"/>
        </w:rPr>
        <w:t xml:space="preserve"> Sweden</w:t>
      </w:r>
      <w:r w:rsidR="00AB38AA" w:rsidRPr="00AB38AA">
        <w:rPr>
          <w:rStyle w:val="normaltextrun"/>
          <w:rFonts w:ascii="Arial" w:hAnsi="Arial" w:cs="Arial"/>
          <w:sz w:val="20"/>
          <w:szCs w:val="20"/>
        </w:rPr>
        <w:t>. Jessica har en</w:t>
      </w:r>
      <w:r w:rsidR="00210090">
        <w:rPr>
          <w:rStyle w:val="normaltextrun"/>
          <w:rFonts w:ascii="Arial" w:hAnsi="Arial" w:cs="Arial"/>
          <w:sz w:val="20"/>
          <w:szCs w:val="20"/>
        </w:rPr>
        <w:t xml:space="preserve"> </w:t>
      </w:r>
      <w:r w:rsidR="00AB38AA" w:rsidRPr="00AB38AA">
        <w:rPr>
          <w:rStyle w:val="normaltextrun"/>
          <w:rFonts w:ascii="Arial" w:hAnsi="Arial" w:cs="Arial"/>
          <w:sz w:val="20"/>
          <w:szCs w:val="20"/>
        </w:rPr>
        <w:t xml:space="preserve">god insikt i vår organisation och en bred erfarenhet och kunskap </w:t>
      </w:r>
      <w:r w:rsidR="0060015E">
        <w:rPr>
          <w:rStyle w:val="normaltextrun"/>
          <w:rFonts w:ascii="Arial" w:hAnsi="Arial" w:cs="Arial"/>
          <w:sz w:val="20"/>
          <w:szCs w:val="20"/>
        </w:rPr>
        <w:t xml:space="preserve">att leda och utveckla medlemsstyrda organisationer. </w:t>
      </w:r>
      <w:r w:rsidR="00AB38AA" w:rsidRPr="00AB38AA">
        <w:rPr>
          <w:rStyle w:val="normaltextrun"/>
          <w:rFonts w:ascii="Arial" w:hAnsi="Arial" w:cs="Arial"/>
          <w:sz w:val="20"/>
          <w:szCs w:val="20"/>
        </w:rPr>
        <w:t xml:space="preserve">Med Jessica kommer Mobility </w:t>
      </w:r>
      <w:r w:rsidR="0060015E">
        <w:rPr>
          <w:rStyle w:val="normaltextrun"/>
          <w:rFonts w:ascii="Arial" w:hAnsi="Arial" w:cs="Arial"/>
          <w:sz w:val="20"/>
          <w:szCs w:val="20"/>
        </w:rPr>
        <w:t xml:space="preserve">Sweden att </w:t>
      </w:r>
      <w:r w:rsidR="00AB38AA" w:rsidRPr="00AB38AA">
        <w:rPr>
          <w:rStyle w:val="normaltextrun"/>
          <w:rFonts w:ascii="Arial" w:hAnsi="Arial" w:cs="Arial"/>
          <w:sz w:val="20"/>
          <w:szCs w:val="20"/>
        </w:rPr>
        <w:t xml:space="preserve">fortsatt </w:t>
      </w:r>
      <w:r w:rsidR="0060015E">
        <w:rPr>
          <w:rStyle w:val="normaltextrun"/>
          <w:rFonts w:ascii="Arial" w:hAnsi="Arial" w:cs="Arial"/>
          <w:sz w:val="20"/>
          <w:szCs w:val="20"/>
        </w:rPr>
        <w:t xml:space="preserve">vara en </w:t>
      </w:r>
      <w:r w:rsidR="00AB38AA" w:rsidRPr="00AB38AA">
        <w:rPr>
          <w:rStyle w:val="normaltextrun"/>
          <w:rFonts w:ascii="Arial" w:hAnsi="Arial" w:cs="Arial"/>
          <w:sz w:val="20"/>
          <w:szCs w:val="20"/>
        </w:rPr>
        <w:t xml:space="preserve">stark och relevant röst för medlemmarnas bästa, där utmaningarna är stora och politiken osäker, säger Catharina Elmsäter-Svärd, ordförande </w:t>
      </w:r>
      <w:r w:rsidR="0060015E">
        <w:rPr>
          <w:rStyle w:val="normaltextrun"/>
          <w:rFonts w:ascii="Arial" w:hAnsi="Arial" w:cs="Arial"/>
          <w:sz w:val="20"/>
          <w:szCs w:val="20"/>
        </w:rPr>
        <w:t xml:space="preserve">för </w:t>
      </w:r>
      <w:r w:rsidR="00AB38AA" w:rsidRPr="00AB38AA">
        <w:rPr>
          <w:rStyle w:val="normaltextrun"/>
          <w:rFonts w:ascii="Arial" w:hAnsi="Arial" w:cs="Arial"/>
          <w:sz w:val="20"/>
          <w:szCs w:val="20"/>
        </w:rPr>
        <w:t>Mobility</w:t>
      </w:r>
      <w:r w:rsidR="0060015E">
        <w:rPr>
          <w:rStyle w:val="normaltextrun"/>
          <w:rFonts w:ascii="Arial" w:hAnsi="Arial" w:cs="Arial"/>
          <w:sz w:val="20"/>
          <w:szCs w:val="20"/>
        </w:rPr>
        <w:t xml:space="preserve"> Sweden. </w:t>
      </w:r>
    </w:p>
    <w:p w14:paraId="76DF52F3" w14:textId="35074D84" w:rsidR="0060015E" w:rsidRPr="00AB38AA" w:rsidRDefault="0060015E" w:rsidP="00AA4983">
      <w:pPr>
        <w:spacing w:after="160" w:line="278" w:lineRule="auto"/>
        <w:contextualSpacing/>
        <w:rPr>
          <w:rStyle w:val="normaltextrun"/>
          <w:rFonts w:ascii="Arial" w:hAnsi="Arial" w:cs="Arial"/>
          <w:sz w:val="20"/>
          <w:szCs w:val="20"/>
        </w:rPr>
      </w:pPr>
      <w:r>
        <w:rPr>
          <w:rStyle w:val="normaltextrun"/>
          <w:rFonts w:ascii="Arial" w:hAnsi="Arial" w:cs="Arial"/>
          <w:sz w:val="20"/>
          <w:szCs w:val="20"/>
        </w:rPr>
        <w:t xml:space="preserve"> </w:t>
      </w:r>
    </w:p>
    <w:p w14:paraId="25DAB903" w14:textId="77777777" w:rsidR="00773DA6" w:rsidRPr="006F3F46" w:rsidRDefault="00773DA6" w:rsidP="00B83247">
      <w:pPr>
        <w:rPr>
          <w:rStyle w:val="normaltextrun"/>
          <w:rFonts w:ascii="Arial" w:hAnsi="Arial"/>
          <w:sz w:val="20"/>
          <w:szCs w:val="20"/>
        </w:rPr>
      </w:pPr>
    </w:p>
    <w:p w14:paraId="2B504D11" w14:textId="38DB5890" w:rsidR="00B83247" w:rsidRPr="00B83247" w:rsidRDefault="00FC25CC" w:rsidP="00B83247">
      <w:pPr>
        <w:numPr>
          <w:ilvl w:val="0"/>
          <w:numId w:val="21"/>
        </w:numPr>
        <w:spacing w:after="160" w:line="278" w:lineRule="auto"/>
        <w:contextualSpacing/>
        <w:rPr>
          <w:rStyle w:val="normaltextrun"/>
          <w:rFonts w:ascii="Arial" w:hAnsi="Arial"/>
          <w:sz w:val="20"/>
          <w:szCs w:val="20"/>
        </w:rPr>
      </w:pPr>
      <w:r w:rsidRPr="006F3F46">
        <w:rPr>
          <w:rStyle w:val="normaltextrun"/>
          <w:rFonts w:ascii="Arial" w:hAnsi="Arial"/>
          <w:sz w:val="20"/>
          <w:szCs w:val="20"/>
        </w:rPr>
        <w:t xml:space="preserve">Jag </w:t>
      </w:r>
      <w:r w:rsidR="0060015E">
        <w:rPr>
          <w:rStyle w:val="normaltextrun"/>
          <w:rFonts w:ascii="Arial" w:hAnsi="Arial"/>
          <w:sz w:val="20"/>
          <w:szCs w:val="20"/>
        </w:rPr>
        <w:t xml:space="preserve">är hedrad och glad för förtroendet att leda Mobility Sweden. Att möta </w:t>
      </w:r>
      <w:r w:rsidR="006037AD">
        <w:rPr>
          <w:rStyle w:val="normaltextrun"/>
          <w:rFonts w:ascii="Arial" w:hAnsi="Arial"/>
          <w:sz w:val="20"/>
          <w:szCs w:val="20"/>
        </w:rPr>
        <w:t>såväl samhällets</w:t>
      </w:r>
      <w:r w:rsidR="0060015E">
        <w:rPr>
          <w:rStyle w:val="normaltextrun"/>
          <w:rFonts w:ascii="Arial" w:hAnsi="Arial"/>
          <w:sz w:val="20"/>
          <w:szCs w:val="20"/>
        </w:rPr>
        <w:t xml:space="preserve"> </w:t>
      </w:r>
      <w:r w:rsidR="006037AD">
        <w:rPr>
          <w:rStyle w:val="normaltextrun"/>
          <w:rFonts w:ascii="Arial" w:hAnsi="Arial"/>
          <w:sz w:val="20"/>
          <w:szCs w:val="20"/>
        </w:rPr>
        <w:t>som</w:t>
      </w:r>
      <w:r w:rsidR="0060015E">
        <w:rPr>
          <w:rStyle w:val="normaltextrun"/>
          <w:rFonts w:ascii="Arial" w:hAnsi="Arial"/>
          <w:sz w:val="20"/>
          <w:szCs w:val="20"/>
        </w:rPr>
        <w:t xml:space="preserve"> marknadens krav blir en utmanande uppgift. Fordonsbranschen genomgår en stor förändring just</w:t>
      </w:r>
      <w:r w:rsidR="00BE72D8">
        <w:rPr>
          <w:rStyle w:val="normaltextrun"/>
          <w:rFonts w:ascii="Arial" w:hAnsi="Arial"/>
          <w:sz w:val="20"/>
          <w:szCs w:val="20"/>
        </w:rPr>
        <w:t xml:space="preserve"> nu</w:t>
      </w:r>
      <w:r w:rsidR="0060015E">
        <w:rPr>
          <w:rStyle w:val="normaltextrun"/>
          <w:rFonts w:ascii="Arial" w:hAnsi="Arial"/>
          <w:sz w:val="20"/>
          <w:szCs w:val="20"/>
        </w:rPr>
        <w:t>, vilket innebär både möjligheter och utmaningar.</w:t>
      </w:r>
      <w:r w:rsidR="00C26079">
        <w:rPr>
          <w:rStyle w:val="normaltextrun"/>
          <w:rFonts w:ascii="Arial" w:hAnsi="Arial"/>
          <w:sz w:val="20"/>
          <w:szCs w:val="20"/>
        </w:rPr>
        <w:t xml:space="preserve"> </w:t>
      </w:r>
      <w:r w:rsidR="004C7998">
        <w:rPr>
          <w:rStyle w:val="normaltextrun"/>
          <w:rFonts w:ascii="Arial" w:hAnsi="Arial"/>
          <w:sz w:val="20"/>
          <w:szCs w:val="20"/>
        </w:rPr>
        <w:t xml:space="preserve">Jag ser fram emot att </w:t>
      </w:r>
      <w:r w:rsidR="00856391">
        <w:rPr>
          <w:rStyle w:val="normaltextrun"/>
          <w:rFonts w:ascii="Arial" w:hAnsi="Arial"/>
          <w:sz w:val="20"/>
          <w:szCs w:val="20"/>
        </w:rPr>
        <w:t xml:space="preserve">driva </w:t>
      </w:r>
      <w:r w:rsidR="00750884">
        <w:rPr>
          <w:rStyle w:val="normaltextrun"/>
          <w:rFonts w:ascii="Arial" w:hAnsi="Arial"/>
          <w:sz w:val="20"/>
          <w:szCs w:val="20"/>
        </w:rPr>
        <w:t>och utveckla branschens</w:t>
      </w:r>
      <w:r w:rsidR="00CD3C53">
        <w:rPr>
          <w:rStyle w:val="normaltextrun"/>
          <w:rFonts w:ascii="Arial" w:hAnsi="Arial"/>
          <w:sz w:val="20"/>
          <w:szCs w:val="20"/>
        </w:rPr>
        <w:t xml:space="preserve"> prioriterade frågor </w:t>
      </w:r>
      <w:r w:rsidR="00750884">
        <w:rPr>
          <w:rStyle w:val="normaltextrun"/>
          <w:rFonts w:ascii="Arial" w:hAnsi="Arial"/>
          <w:sz w:val="20"/>
          <w:szCs w:val="20"/>
        </w:rPr>
        <w:t>samt bidra till att skapa attraktiva förutsättningar för medlemmarna</w:t>
      </w:r>
      <w:r w:rsidR="00D24EB8" w:rsidRPr="006F3F46">
        <w:rPr>
          <w:rStyle w:val="normaltextrun"/>
          <w:rFonts w:ascii="Arial" w:hAnsi="Arial"/>
          <w:sz w:val="20"/>
          <w:szCs w:val="20"/>
        </w:rPr>
        <w:t>, säger Jessica Alenius</w:t>
      </w:r>
      <w:r w:rsidR="000C60A6">
        <w:rPr>
          <w:rStyle w:val="normaltextrun"/>
          <w:rFonts w:ascii="Arial" w:hAnsi="Arial"/>
          <w:sz w:val="20"/>
          <w:szCs w:val="20"/>
        </w:rPr>
        <w:t>.</w:t>
      </w:r>
    </w:p>
    <w:p w14:paraId="21B92301" w14:textId="6BC4CA07" w:rsidR="00E3691D" w:rsidRDefault="00BE5368" w:rsidP="000A1FF5">
      <w:pPr>
        <w:pStyle w:val="paragraph"/>
        <w:textAlignment w:val="baseline"/>
        <w:rPr>
          <w:rFonts w:ascii="Arial" w:hAnsi="Arial" w:cs="Arial"/>
          <w:sz w:val="20"/>
          <w:szCs w:val="20"/>
        </w:rPr>
      </w:pPr>
      <w:r>
        <w:rPr>
          <w:rStyle w:val="normaltextrun"/>
          <w:rFonts w:ascii="Arial" w:hAnsi="Arial" w:cs="Arial"/>
          <w:sz w:val="20"/>
          <w:szCs w:val="20"/>
        </w:rPr>
        <w:t>För ytterligare information och frågor är ni välkomna att via Mobil</w:t>
      </w:r>
      <w:r w:rsidR="00535041">
        <w:rPr>
          <w:rStyle w:val="normaltextrun"/>
          <w:rFonts w:ascii="Arial" w:hAnsi="Arial" w:cs="Arial"/>
          <w:sz w:val="20"/>
          <w:szCs w:val="20"/>
        </w:rPr>
        <w:t xml:space="preserve">ity Swedens pressenhet ställa frågor till </w:t>
      </w:r>
      <w:r w:rsidR="00E90B0B">
        <w:rPr>
          <w:rStyle w:val="normaltextrun"/>
          <w:rFonts w:ascii="Arial" w:hAnsi="Arial" w:cs="Arial"/>
          <w:sz w:val="20"/>
          <w:szCs w:val="20"/>
        </w:rPr>
        <w:t>ordförande Catharina Elmsäter-Svärd</w:t>
      </w:r>
      <w:r w:rsidR="000A1FF5">
        <w:rPr>
          <w:rStyle w:val="normaltextrun"/>
          <w:rFonts w:ascii="Arial" w:hAnsi="Arial" w:cs="Arial"/>
          <w:sz w:val="20"/>
          <w:szCs w:val="20"/>
        </w:rPr>
        <w:t xml:space="preserve"> via</w:t>
      </w:r>
      <w:r w:rsidR="00E3691D" w:rsidRPr="00FC57E2">
        <w:rPr>
          <w:rStyle w:val="normaltextrun"/>
          <w:rFonts w:ascii="Arial" w:hAnsi="Arial" w:cs="Arial"/>
          <w:sz w:val="20"/>
          <w:szCs w:val="20"/>
        </w:rPr>
        <w:t xml:space="preserve"> </w:t>
      </w:r>
      <w:r w:rsidR="00FC57E2" w:rsidRPr="00FC57E2">
        <w:rPr>
          <w:rStyle w:val="normaltextrun"/>
          <w:rFonts w:ascii="Arial" w:hAnsi="Arial" w:cs="Arial"/>
          <w:sz w:val="20"/>
          <w:szCs w:val="20"/>
        </w:rPr>
        <w:t xml:space="preserve">Joanna </w:t>
      </w:r>
      <w:r w:rsidR="00381B82" w:rsidRPr="00FC57E2">
        <w:rPr>
          <w:rStyle w:val="normaltextrun"/>
          <w:rFonts w:ascii="Arial" w:hAnsi="Arial" w:cs="Arial"/>
          <w:sz w:val="20"/>
          <w:szCs w:val="20"/>
        </w:rPr>
        <w:t>Askeljung</w:t>
      </w:r>
      <w:r w:rsidR="00FC57E2" w:rsidRPr="00FC57E2">
        <w:rPr>
          <w:rStyle w:val="normaltextrun"/>
          <w:rFonts w:ascii="Arial" w:hAnsi="Arial" w:cs="Arial"/>
          <w:sz w:val="20"/>
          <w:szCs w:val="20"/>
        </w:rPr>
        <w:t>,</w:t>
      </w:r>
      <w:r w:rsidR="00E3691D" w:rsidRPr="00FC57E2">
        <w:rPr>
          <w:rStyle w:val="normaltextrun"/>
          <w:rFonts w:ascii="Arial" w:hAnsi="Arial" w:cs="Arial"/>
          <w:sz w:val="20"/>
          <w:szCs w:val="20"/>
        </w:rPr>
        <w:t xml:space="preserve"> </w:t>
      </w:r>
      <w:r w:rsidR="00E3691D" w:rsidRPr="00FC57E2">
        <w:rPr>
          <w:rFonts w:ascii="Arial" w:hAnsi="Arial" w:cs="Arial"/>
          <w:sz w:val="20"/>
          <w:szCs w:val="20"/>
          <w:shd w:val="clear" w:color="auto" w:fill="FFFFFF"/>
        </w:rPr>
        <w:t>tfn 072-201 37 14</w:t>
      </w:r>
      <w:r w:rsidR="00E3691D" w:rsidRPr="00FC57E2">
        <w:rPr>
          <w:rFonts w:ascii="Arial" w:hAnsi="Arial" w:cs="Arial"/>
          <w:sz w:val="21"/>
          <w:szCs w:val="21"/>
          <w:shd w:val="clear" w:color="auto" w:fill="FFFFFF"/>
        </w:rPr>
        <w:t> </w:t>
      </w:r>
      <w:r w:rsidR="00E3691D" w:rsidRPr="00FC57E2">
        <w:rPr>
          <w:rStyle w:val="normaltextrun"/>
          <w:rFonts w:ascii="Arial" w:eastAsia="Arial" w:hAnsi="Arial" w:cs="Arial"/>
          <w:sz w:val="20"/>
          <w:szCs w:val="20"/>
        </w:rPr>
        <w:t>eller</w:t>
      </w:r>
      <w:r w:rsidR="00486169">
        <w:rPr>
          <w:rStyle w:val="normaltextrun"/>
          <w:rFonts w:ascii="Arial" w:eastAsia="Arial" w:hAnsi="Arial" w:cs="Arial"/>
          <w:sz w:val="20"/>
          <w:szCs w:val="20"/>
        </w:rPr>
        <w:t xml:space="preserve"> via</w:t>
      </w:r>
      <w:r w:rsidR="00E3691D" w:rsidRPr="00FC57E2">
        <w:rPr>
          <w:rStyle w:val="normaltextrun"/>
          <w:rFonts w:ascii="Arial" w:hAnsi="Arial" w:cs="Arial"/>
          <w:sz w:val="20"/>
          <w:szCs w:val="20"/>
        </w:rPr>
        <w:t xml:space="preserve"> </w:t>
      </w:r>
      <w:r w:rsidR="00486169">
        <w:rPr>
          <w:rStyle w:val="normaltextrun"/>
          <w:rFonts w:ascii="Arial" w:hAnsi="Arial" w:cs="Arial"/>
          <w:sz w:val="20"/>
          <w:szCs w:val="20"/>
        </w:rPr>
        <w:t>epost</w:t>
      </w:r>
      <w:r w:rsidR="00E3691D" w:rsidRPr="00FC57E2">
        <w:rPr>
          <w:rStyle w:val="normaltextrun"/>
          <w:rFonts w:ascii="Arial" w:hAnsi="Arial" w:cs="Arial"/>
          <w:sz w:val="20"/>
          <w:szCs w:val="20"/>
        </w:rPr>
        <w:t xml:space="preserve">: </w:t>
      </w:r>
      <w:hyperlink r:id="rId11" w:history="1">
        <w:r w:rsidR="0036345C" w:rsidRPr="00842718">
          <w:rPr>
            <w:rStyle w:val="Hyperlnk"/>
            <w:rFonts w:ascii="Arial" w:hAnsi="Arial" w:cs="Arial"/>
            <w:sz w:val="20"/>
            <w:szCs w:val="20"/>
          </w:rPr>
          <w:t>joanna.askeljung@mobilitysweden.se</w:t>
        </w:r>
      </w:hyperlink>
      <w:r w:rsidR="00FC57E2">
        <w:rPr>
          <w:rStyle w:val="normaltextrun"/>
          <w:rFonts w:ascii="Arial" w:hAnsi="Arial" w:cs="Arial"/>
          <w:sz w:val="20"/>
          <w:szCs w:val="20"/>
        </w:rPr>
        <w:t xml:space="preserve"> </w:t>
      </w:r>
    </w:p>
    <w:p w14:paraId="22743DE7" w14:textId="77777777" w:rsidR="008611B1" w:rsidRDefault="008611B1" w:rsidP="00432E0E">
      <w:pPr>
        <w:spacing w:line="259" w:lineRule="auto"/>
        <w:rPr>
          <w:rFonts w:ascii="Arial" w:hAnsi="Arial" w:cs="Arial"/>
          <w:b/>
          <w:bCs/>
          <w:color w:val="333333"/>
          <w:sz w:val="19"/>
          <w:szCs w:val="19"/>
        </w:rPr>
      </w:pPr>
    </w:p>
    <w:p w14:paraId="641215AE" w14:textId="32812354" w:rsidR="00294D29" w:rsidRDefault="00BD7C80" w:rsidP="00432E0E">
      <w:pPr>
        <w:spacing w:line="259" w:lineRule="auto"/>
        <w:rPr>
          <w:rFonts w:ascii="Arial" w:hAnsi="Arial" w:cs="Arial"/>
          <w:b/>
          <w:bCs/>
          <w:color w:val="333333"/>
          <w:sz w:val="19"/>
          <w:szCs w:val="19"/>
        </w:rPr>
      </w:pPr>
      <w:r w:rsidRPr="008611B1">
        <w:rPr>
          <w:rFonts w:ascii="Arial" w:hAnsi="Arial" w:cs="Arial"/>
          <w:b/>
          <w:bCs/>
          <w:color w:val="333333"/>
          <w:sz w:val="19"/>
          <w:szCs w:val="19"/>
        </w:rPr>
        <w:t>Fakta om Mobility Sweden och fordonsbranschen i Sverige</w:t>
      </w:r>
    </w:p>
    <w:p w14:paraId="24D69312" w14:textId="77777777" w:rsidR="00294D29" w:rsidRDefault="00294D29" w:rsidP="00432E0E">
      <w:pPr>
        <w:spacing w:line="259" w:lineRule="auto"/>
        <w:rPr>
          <w:rFonts w:ascii="Arial" w:hAnsi="Arial" w:cs="Arial"/>
          <w:b/>
          <w:bCs/>
          <w:color w:val="333333"/>
          <w:sz w:val="19"/>
          <w:szCs w:val="19"/>
        </w:rPr>
      </w:pPr>
    </w:p>
    <w:p w14:paraId="56D4F1BB" w14:textId="77777777" w:rsidR="00294D29" w:rsidRPr="00BD7C80" w:rsidRDefault="00294D29" w:rsidP="00294D29">
      <w:pPr>
        <w:shd w:val="clear" w:color="auto" w:fill="FFFFFF"/>
        <w:rPr>
          <w:rFonts w:ascii="Arial" w:hAnsi="Arial" w:cs="Arial"/>
          <w:color w:val="333333"/>
          <w:sz w:val="19"/>
          <w:szCs w:val="19"/>
        </w:rPr>
      </w:pPr>
      <w:r w:rsidRPr="00BD7C80">
        <w:rPr>
          <w:rFonts w:ascii="Arial" w:hAnsi="Arial" w:cs="Arial"/>
          <w:color w:val="333333"/>
          <w:sz w:val="19"/>
          <w:szCs w:val="19"/>
        </w:rPr>
        <w:t>Mobility Sweden är branschorganisation för tillverkare och importörer av personbilar, lastbilar och bussar. </w:t>
      </w:r>
    </w:p>
    <w:p w14:paraId="424A64C1" w14:textId="77777777" w:rsidR="00294D29" w:rsidRPr="00BD7C80" w:rsidRDefault="00294D29" w:rsidP="00294D29">
      <w:pPr>
        <w:shd w:val="clear" w:color="auto" w:fill="FFFFFF"/>
        <w:rPr>
          <w:rFonts w:ascii="Arial" w:hAnsi="Arial" w:cs="Arial"/>
          <w:color w:val="333333"/>
          <w:sz w:val="19"/>
          <w:szCs w:val="19"/>
        </w:rPr>
      </w:pPr>
    </w:p>
    <w:p w14:paraId="3B082771" w14:textId="77777777" w:rsidR="00294D29" w:rsidRPr="00BD7C80" w:rsidRDefault="00294D29" w:rsidP="00294D29">
      <w:pPr>
        <w:shd w:val="clear" w:color="auto" w:fill="FFFFFF"/>
        <w:rPr>
          <w:rFonts w:ascii="Arial" w:hAnsi="Arial" w:cs="Arial"/>
          <w:color w:val="333333"/>
          <w:sz w:val="19"/>
          <w:szCs w:val="19"/>
        </w:rPr>
      </w:pPr>
      <w:r w:rsidRPr="00BD7C80">
        <w:rPr>
          <w:rFonts w:ascii="Arial" w:hAnsi="Arial" w:cs="Arial"/>
          <w:color w:val="333333"/>
          <w:sz w:val="19"/>
          <w:szCs w:val="19"/>
        </w:rPr>
        <w:t>Fordonsindustrin och fordonsbranschen är en av Sveriges viktigaste näringar och utgör en betydelsefull del av Sveriges näringsliv och den påverkar starkt landets ekonomiska utveckling.</w:t>
      </w:r>
    </w:p>
    <w:p w14:paraId="42DDE009" w14:textId="77777777" w:rsidR="00294D29" w:rsidRDefault="00294D29" w:rsidP="00432E0E">
      <w:pPr>
        <w:spacing w:line="259" w:lineRule="auto"/>
        <w:rPr>
          <w:rFonts w:ascii="Arial" w:hAnsi="Arial" w:cs="Arial"/>
          <w:b/>
          <w:bCs/>
          <w:color w:val="333333"/>
          <w:sz w:val="19"/>
          <w:szCs w:val="19"/>
        </w:rPr>
      </w:pPr>
    </w:p>
    <w:p w14:paraId="54E885C5" w14:textId="1ED104DF" w:rsidR="00294D29" w:rsidRDefault="00294D29" w:rsidP="00294D29">
      <w:pPr>
        <w:spacing w:line="259" w:lineRule="auto"/>
        <w:rPr>
          <w:rFonts w:ascii="Arial" w:hAnsi="Arial" w:cs="Arial"/>
          <w:color w:val="333333"/>
          <w:sz w:val="19"/>
          <w:szCs w:val="19"/>
        </w:rPr>
      </w:pPr>
      <w:r w:rsidRPr="00294D29">
        <w:rPr>
          <w:rFonts w:ascii="Arial" w:hAnsi="Arial" w:cs="Arial"/>
          <w:color w:val="333333"/>
          <w:sz w:val="19"/>
          <w:szCs w:val="19"/>
        </w:rPr>
        <w:t>•  Fordonsindustrin inklusive leverantörer sysselsätter cirka 1</w:t>
      </w:r>
      <w:r w:rsidR="00D01EDB">
        <w:rPr>
          <w:rFonts w:ascii="Arial" w:hAnsi="Arial" w:cs="Arial"/>
          <w:color w:val="333333"/>
          <w:sz w:val="19"/>
          <w:szCs w:val="19"/>
        </w:rPr>
        <w:t>98</w:t>
      </w:r>
      <w:r w:rsidRPr="00294D29">
        <w:rPr>
          <w:rFonts w:ascii="Arial" w:hAnsi="Arial" w:cs="Arial"/>
          <w:color w:val="333333"/>
          <w:sz w:val="19"/>
          <w:szCs w:val="19"/>
        </w:rPr>
        <w:t xml:space="preserve"> 000 personer i Sverige. Bilhandel och bilverkstäder sysselsätter över 40 000 personer. De svenska fordonstillverkarna sysselsätter 203 400 personer globalt, varav 70 850 i Sverige och har en global omsättning på 1 140 miljarder kronor.</w:t>
      </w:r>
    </w:p>
    <w:p w14:paraId="7760C1DC" w14:textId="77777777" w:rsidR="008611B1" w:rsidRPr="00294D29" w:rsidRDefault="008611B1" w:rsidP="00294D29">
      <w:pPr>
        <w:spacing w:line="259" w:lineRule="auto"/>
        <w:rPr>
          <w:rFonts w:ascii="Arial" w:hAnsi="Arial" w:cs="Arial"/>
          <w:color w:val="333333"/>
          <w:sz w:val="19"/>
          <w:szCs w:val="19"/>
        </w:rPr>
      </w:pPr>
    </w:p>
    <w:p w14:paraId="55FA1952" w14:textId="77777777" w:rsidR="00294D29" w:rsidRDefault="00294D29" w:rsidP="00294D29">
      <w:pPr>
        <w:spacing w:line="259" w:lineRule="auto"/>
        <w:rPr>
          <w:rFonts w:ascii="Arial" w:hAnsi="Arial" w:cs="Arial"/>
          <w:color w:val="333333"/>
          <w:sz w:val="19"/>
          <w:szCs w:val="19"/>
        </w:rPr>
      </w:pPr>
      <w:r w:rsidRPr="00294D29">
        <w:rPr>
          <w:rFonts w:ascii="Arial" w:hAnsi="Arial" w:cs="Arial"/>
          <w:color w:val="333333"/>
          <w:sz w:val="19"/>
          <w:szCs w:val="19"/>
        </w:rPr>
        <w:t> •  Fordonsindustrin är Sveriges viktigaste exportnäring med ett exportvärde på 309 miljarder kronor vilket motsvarar 15 procent av den totala svenska varuexporten.  </w:t>
      </w:r>
    </w:p>
    <w:p w14:paraId="76AA3720" w14:textId="77777777" w:rsidR="008611B1" w:rsidRPr="00294D29" w:rsidRDefault="008611B1" w:rsidP="00294D29">
      <w:pPr>
        <w:spacing w:line="259" w:lineRule="auto"/>
        <w:rPr>
          <w:rFonts w:ascii="Arial" w:hAnsi="Arial" w:cs="Arial"/>
          <w:color w:val="333333"/>
          <w:sz w:val="19"/>
          <w:szCs w:val="19"/>
        </w:rPr>
      </w:pPr>
    </w:p>
    <w:p w14:paraId="7B11CCBE" w14:textId="77777777" w:rsidR="00294D29" w:rsidRPr="00294D29" w:rsidRDefault="00294D29" w:rsidP="00294D29">
      <w:pPr>
        <w:spacing w:line="259" w:lineRule="auto"/>
        <w:rPr>
          <w:rFonts w:ascii="Arial" w:hAnsi="Arial" w:cs="Arial"/>
          <w:color w:val="333333"/>
          <w:sz w:val="19"/>
          <w:szCs w:val="19"/>
        </w:rPr>
      </w:pPr>
      <w:r w:rsidRPr="00294D29">
        <w:rPr>
          <w:rFonts w:ascii="Arial" w:hAnsi="Arial" w:cs="Arial"/>
          <w:color w:val="333333"/>
          <w:sz w:val="19"/>
          <w:szCs w:val="19"/>
        </w:rPr>
        <w:t>•  Fordonsindustrin svarar för cirka 16 procent av de totala industriinvesteringarna i maskiner och anläggningar och är en av våra mest FoU-intensiva näringar.</w:t>
      </w:r>
      <w:r w:rsidRPr="00294D29">
        <w:rPr>
          <w:rFonts w:ascii="Arial" w:hAnsi="Arial" w:cs="Arial"/>
          <w:color w:val="333333"/>
          <w:sz w:val="19"/>
          <w:szCs w:val="19"/>
        </w:rPr>
        <w:br/>
        <w:t> </w:t>
      </w:r>
    </w:p>
    <w:p w14:paraId="74E89A9E" w14:textId="77777777" w:rsidR="4BF168E1" w:rsidRPr="00583872" w:rsidRDefault="4BF168E1" w:rsidP="2E2BBAD2">
      <w:pPr>
        <w:spacing w:line="259" w:lineRule="auto"/>
        <w:rPr>
          <w:rFonts w:ascii="Arial" w:hAnsi="Arial" w:cs="Arial"/>
          <w:color w:val="000000" w:themeColor="text1"/>
          <w:sz w:val="19"/>
          <w:szCs w:val="19"/>
        </w:rPr>
      </w:pPr>
    </w:p>
    <w:sectPr w:rsidR="4BF168E1" w:rsidRPr="00583872" w:rsidSect="00BD7C80">
      <w:headerReference w:type="default" r:id="rId12"/>
      <w:headerReference w:type="first" r:id="rId13"/>
      <w:pgSz w:w="11906" w:h="16838"/>
      <w:pgMar w:top="1417" w:right="1417" w:bottom="1417" w:left="1417" w:header="567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6CB4BF" w14:textId="77777777" w:rsidR="003A1993" w:rsidRDefault="003A1993" w:rsidP="00D138BB">
      <w:r>
        <w:separator/>
      </w:r>
    </w:p>
  </w:endnote>
  <w:endnote w:type="continuationSeparator" w:id="0">
    <w:p w14:paraId="6AC52C04" w14:textId="77777777" w:rsidR="003A1993" w:rsidRDefault="003A1993" w:rsidP="00D138BB">
      <w:r>
        <w:continuationSeparator/>
      </w:r>
    </w:p>
  </w:endnote>
  <w:endnote w:type="continuationNotice" w:id="1">
    <w:p w14:paraId="2A8328F6" w14:textId="77777777" w:rsidR="003A1993" w:rsidRDefault="003A199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D168AE" w14:textId="77777777" w:rsidR="003A1993" w:rsidRDefault="003A1993" w:rsidP="00D138BB">
      <w:r>
        <w:separator/>
      </w:r>
    </w:p>
  </w:footnote>
  <w:footnote w:type="continuationSeparator" w:id="0">
    <w:p w14:paraId="09E6B623" w14:textId="77777777" w:rsidR="003A1993" w:rsidRDefault="003A1993" w:rsidP="00D138BB">
      <w:r>
        <w:continuationSeparator/>
      </w:r>
    </w:p>
  </w:footnote>
  <w:footnote w:type="continuationNotice" w:id="1">
    <w:p w14:paraId="00D3E4C9" w14:textId="77777777" w:rsidR="003A1993" w:rsidRDefault="003A199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F73F10" w14:textId="77777777" w:rsidR="00504F5B" w:rsidRDefault="00504F5B" w:rsidP="00F07B73">
    <w:pPr>
      <w:pStyle w:val="Sidhuvud1"/>
      <w:ind w:firstLine="1304"/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BF1F9A" w14:textId="77777777" w:rsidR="00504F5B" w:rsidRDefault="00504F5B">
    <w:pPr>
      <w:pStyle w:val="Sidhuvud1"/>
    </w:pPr>
    <w:r>
      <w:tab/>
    </w:r>
    <w:r>
      <w:tab/>
    </w:r>
    <w:r w:rsidRPr="00422B4B">
      <w:rPr>
        <w:noProof/>
      </w:rPr>
      <w:drawing>
        <wp:inline distT="0" distB="0" distL="0" distR="0" wp14:anchorId="4E869E3F" wp14:editId="1D71B4C6">
          <wp:extent cx="2142453" cy="593709"/>
          <wp:effectExtent l="0" t="0" r="4445" b="3810"/>
          <wp:docPr id="756871586" name="Bildobjekt 756871586" descr="En bild som visar text&#10;&#10;Automatiskt genererad beskrivning">
            <a:extLst xmlns:a="http://schemas.openxmlformats.org/drawingml/2006/main">
              <a:ext uri="{FF2B5EF4-FFF2-40B4-BE49-F238E27FC236}">
                <a16:creationId xmlns:a16="http://schemas.microsoft.com/office/drawing/2014/main" id="{36DB2976-BDCF-4579-96C3-39C3C8287B26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objekt 3" descr="En bild som visar text&#10;&#10;Automatiskt genererad beskrivni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295678" cy="6361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42C4744" w14:textId="77777777" w:rsidR="00504F5B" w:rsidRDefault="00504F5B">
    <w:pPr>
      <w:pStyle w:val="Sidhuvud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51D50"/>
    <w:multiLevelType w:val="hybridMultilevel"/>
    <w:tmpl w:val="38B49BE2"/>
    <w:lvl w:ilvl="0" w:tplc="E43E9E16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1651A"/>
    <w:multiLevelType w:val="hybridMultilevel"/>
    <w:tmpl w:val="FFFFFFFF"/>
    <w:lvl w:ilvl="0" w:tplc="EEC0E0AA">
      <w:start w:val="15"/>
      <w:numFmt w:val="bullet"/>
      <w:lvlText w:val="-"/>
      <w:lvlJc w:val="left"/>
      <w:pPr>
        <w:ind w:left="720" w:hanging="360"/>
      </w:pPr>
      <w:rPr>
        <w:rFonts w:ascii="Aptos" w:eastAsia="Times New Roman" w:hAnsi="Apto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5C21D6"/>
    <w:multiLevelType w:val="hybridMultilevel"/>
    <w:tmpl w:val="B632351E"/>
    <w:lvl w:ilvl="0" w:tplc="4A04D9E4">
      <w:numFmt w:val="bullet"/>
      <w:lvlText w:val="-"/>
      <w:lvlJc w:val="left"/>
      <w:pPr>
        <w:ind w:left="720" w:hanging="360"/>
      </w:pPr>
      <w:rPr>
        <w:rFonts w:ascii="Arial" w:eastAsia="Aptos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DD482B"/>
    <w:multiLevelType w:val="multilevel"/>
    <w:tmpl w:val="BF7EF5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8EE4CD7"/>
    <w:multiLevelType w:val="hybridMultilevel"/>
    <w:tmpl w:val="5BE4A45A"/>
    <w:lvl w:ilvl="0" w:tplc="BC6C0544">
      <w:start w:val="17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DE9264"/>
    <w:multiLevelType w:val="hybridMultilevel"/>
    <w:tmpl w:val="BB2CF556"/>
    <w:lvl w:ilvl="0" w:tplc="80A8149C">
      <w:start w:val="1"/>
      <w:numFmt w:val="bullet"/>
      <w:lvlText w:val="-"/>
      <w:lvlJc w:val="left"/>
      <w:pPr>
        <w:ind w:left="1080" w:hanging="360"/>
      </w:pPr>
      <w:rPr>
        <w:rFonts w:ascii="Aptos" w:hAnsi="Aptos" w:hint="default"/>
      </w:rPr>
    </w:lvl>
    <w:lvl w:ilvl="1" w:tplc="26C80A28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E7AE304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D10A14A2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CF020362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1D826DAC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54E908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70946680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DBCCC224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1436341"/>
    <w:multiLevelType w:val="multilevel"/>
    <w:tmpl w:val="E5E64A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75605C4"/>
    <w:multiLevelType w:val="hybridMultilevel"/>
    <w:tmpl w:val="2916788A"/>
    <w:lvl w:ilvl="0" w:tplc="E8BC3798">
      <w:start w:val="14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88564E"/>
    <w:multiLevelType w:val="multilevel"/>
    <w:tmpl w:val="7E0E7A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D371054"/>
    <w:multiLevelType w:val="hybridMultilevel"/>
    <w:tmpl w:val="3D1E3570"/>
    <w:lvl w:ilvl="0" w:tplc="042EC47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282977"/>
    <w:multiLevelType w:val="multilevel"/>
    <w:tmpl w:val="D0BEA2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185195B"/>
    <w:multiLevelType w:val="hybridMultilevel"/>
    <w:tmpl w:val="50B226DA"/>
    <w:lvl w:ilvl="0" w:tplc="2CC4E6C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211333"/>
    <w:multiLevelType w:val="multilevel"/>
    <w:tmpl w:val="7DBAEB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6B75309"/>
    <w:multiLevelType w:val="multilevel"/>
    <w:tmpl w:val="AE6CF5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EC42B21"/>
    <w:multiLevelType w:val="multilevel"/>
    <w:tmpl w:val="7F4E79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40AB191C"/>
    <w:multiLevelType w:val="hybridMultilevel"/>
    <w:tmpl w:val="443C1280"/>
    <w:lvl w:ilvl="0" w:tplc="E8EEAC0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3A1CCF"/>
    <w:multiLevelType w:val="hybridMultilevel"/>
    <w:tmpl w:val="A24CB16E"/>
    <w:lvl w:ilvl="0" w:tplc="5D94531E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35123DA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FA4CF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F16FC1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42D2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4F826C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0BA27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F2AD68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1EC5BD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BBB5577"/>
    <w:multiLevelType w:val="multilevel"/>
    <w:tmpl w:val="EBE2C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67DF1BDD"/>
    <w:multiLevelType w:val="multilevel"/>
    <w:tmpl w:val="5B2C09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A014971"/>
    <w:multiLevelType w:val="hybridMultilevel"/>
    <w:tmpl w:val="635C403E"/>
    <w:lvl w:ilvl="0" w:tplc="F72861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D836298"/>
    <w:multiLevelType w:val="hybridMultilevel"/>
    <w:tmpl w:val="536A5A78"/>
    <w:lvl w:ilvl="0" w:tplc="A22277C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sz w:val="20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89231610">
    <w:abstractNumId w:val="0"/>
  </w:num>
  <w:num w:numId="2" w16cid:durableId="1102653160">
    <w:abstractNumId w:val="4"/>
  </w:num>
  <w:num w:numId="3" w16cid:durableId="1148940741">
    <w:abstractNumId w:val="20"/>
  </w:num>
  <w:num w:numId="4" w16cid:durableId="1205631430">
    <w:abstractNumId w:val="18"/>
  </w:num>
  <w:num w:numId="5" w16cid:durableId="1208762787">
    <w:abstractNumId w:val="3"/>
  </w:num>
  <w:num w:numId="6" w16cid:durableId="1313027756">
    <w:abstractNumId w:val="5"/>
  </w:num>
  <w:num w:numId="7" w16cid:durableId="1560629399">
    <w:abstractNumId w:val="16"/>
  </w:num>
  <w:num w:numId="8" w16cid:durableId="1701122795">
    <w:abstractNumId w:val="15"/>
  </w:num>
  <w:num w:numId="9" w16cid:durableId="1722172186">
    <w:abstractNumId w:val="6"/>
  </w:num>
  <w:num w:numId="10" w16cid:durableId="1762332203">
    <w:abstractNumId w:val="17"/>
  </w:num>
  <w:num w:numId="11" w16cid:durableId="1828742706">
    <w:abstractNumId w:val="12"/>
  </w:num>
  <w:num w:numId="12" w16cid:durableId="1907302720">
    <w:abstractNumId w:val="8"/>
  </w:num>
  <w:num w:numId="13" w16cid:durableId="1910650003">
    <w:abstractNumId w:val="14"/>
  </w:num>
  <w:num w:numId="14" w16cid:durableId="279604434">
    <w:abstractNumId w:val="19"/>
  </w:num>
  <w:num w:numId="15" w16cid:durableId="346905101">
    <w:abstractNumId w:val="7"/>
  </w:num>
  <w:num w:numId="16" w16cid:durableId="370804138">
    <w:abstractNumId w:val="10"/>
  </w:num>
  <w:num w:numId="17" w16cid:durableId="482284545">
    <w:abstractNumId w:val="11"/>
  </w:num>
  <w:num w:numId="18" w16cid:durableId="513037327">
    <w:abstractNumId w:val="13"/>
  </w:num>
  <w:num w:numId="19" w16cid:durableId="585575861">
    <w:abstractNumId w:val="2"/>
  </w:num>
  <w:num w:numId="20" w16cid:durableId="1514562986">
    <w:abstractNumId w:val="9"/>
  </w:num>
  <w:num w:numId="21" w16cid:durableId="3379302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attachedTemplate r:id="rId1"/>
  <w:defaultTabStop w:val="1304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2982"/>
    <w:rsid w:val="0000027D"/>
    <w:rsid w:val="000022C5"/>
    <w:rsid w:val="000026A8"/>
    <w:rsid w:val="000028CF"/>
    <w:rsid w:val="0000305E"/>
    <w:rsid w:val="00003172"/>
    <w:rsid w:val="0000318A"/>
    <w:rsid w:val="0000401D"/>
    <w:rsid w:val="00004471"/>
    <w:rsid w:val="00004CDA"/>
    <w:rsid w:val="000055CB"/>
    <w:rsid w:val="00006238"/>
    <w:rsid w:val="000066D8"/>
    <w:rsid w:val="00006CC8"/>
    <w:rsid w:val="0001213C"/>
    <w:rsid w:val="00012368"/>
    <w:rsid w:val="00012AAA"/>
    <w:rsid w:val="00012C1D"/>
    <w:rsid w:val="00012FB4"/>
    <w:rsid w:val="00013055"/>
    <w:rsid w:val="000136F1"/>
    <w:rsid w:val="00013DED"/>
    <w:rsid w:val="00014597"/>
    <w:rsid w:val="00014BCA"/>
    <w:rsid w:val="00015C87"/>
    <w:rsid w:val="00016B49"/>
    <w:rsid w:val="00017872"/>
    <w:rsid w:val="00017E22"/>
    <w:rsid w:val="000205EF"/>
    <w:rsid w:val="00020FCB"/>
    <w:rsid w:val="00022B7C"/>
    <w:rsid w:val="000230B1"/>
    <w:rsid w:val="000233AA"/>
    <w:rsid w:val="0002344B"/>
    <w:rsid w:val="000235D6"/>
    <w:rsid w:val="000241BE"/>
    <w:rsid w:val="00025056"/>
    <w:rsid w:val="00025305"/>
    <w:rsid w:val="00026E5E"/>
    <w:rsid w:val="00027129"/>
    <w:rsid w:val="000279F7"/>
    <w:rsid w:val="00030044"/>
    <w:rsid w:val="00030444"/>
    <w:rsid w:val="00030470"/>
    <w:rsid w:val="00030687"/>
    <w:rsid w:val="000307EC"/>
    <w:rsid w:val="000311D6"/>
    <w:rsid w:val="000312EC"/>
    <w:rsid w:val="00031917"/>
    <w:rsid w:val="00032982"/>
    <w:rsid w:val="000332D2"/>
    <w:rsid w:val="000338EF"/>
    <w:rsid w:val="00033D26"/>
    <w:rsid w:val="00033D65"/>
    <w:rsid w:val="00034794"/>
    <w:rsid w:val="00034907"/>
    <w:rsid w:val="00034AF1"/>
    <w:rsid w:val="0003708A"/>
    <w:rsid w:val="00037235"/>
    <w:rsid w:val="0003749E"/>
    <w:rsid w:val="000374CE"/>
    <w:rsid w:val="000379E6"/>
    <w:rsid w:val="000409F0"/>
    <w:rsid w:val="00041BFB"/>
    <w:rsid w:val="00041E9E"/>
    <w:rsid w:val="000420C1"/>
    <w:rsid w:val="00042BEF"/>
    <w:rsid w:val="00042F34"/>
    <w:rsid w:val="00043274"/>
    <w:rsid w:val="0004381E"/>
    <w:rsid w:val="00043B6F"/>
    <w:rsid w:val="00043D4D"/>
    <w:rsid w:val="000446C0"/>
    <w:rsid w:val="00045CFD"/>
    <w:rsid w:val="00045E1C"/>
    <w:rsid w:val="000466C2"/>
    <w:rsid w:val="0004762D"/>
    <w:rsid w:val="00047E61"/>
    <w:rsid w:val="0005042F"/>
    <w:rsid w:val="00050C17"/>
    <w:rsid w:val="00050E06"/>
    <w:rsid w:val="00050E89"/>
    <w:rsid w:val="00050ED3"/>
    <w:rsid w:val="00050EEF"/>
    <w:rsid w:val="000510B4"/>
    <w:rsid w:val="000520CA"/>
    <w:rsid w:val="00052C23"/>
    <w:rsid w:val="000545A1"/>
    <w:rsid w:val="000559F0"/>
    <w:rsid w:val="00055D80"/>
    <w:rsid w:val="00056CFC"/>
    <w:rsid w:val="000573F3"/>
    <w:rsid w:val="0005759B"/>
    <w:rsid w:val="00057D9B"/>
    <w:rsid w:val="00057DD4"/>
    <w:rsid w:val="00057E7A"/>
    <w:rsid w:val="00060E38"/>
    <w:rsid w:val="000617BA"/>
    <w:rsid w:val="000619DA"/>
    <w:rsid w:val="0006249C"/>
    <w:rsid w:val="000626D5"/>
    <w:rsid w:val="00063486"/>
    <w:rsid w:val="000635B1"/>
    <w:rsid w:val="00063C0F"/>
    <w:rsid w:val="0006400D"/>
    <w:rsid w:val="00064010"/>
    <w:rsid w:val="00064583"/>
    <w:rsid w:val="00064669"/>
    <w:rsid w:val="00065BED"/>
    <w:rsid w:val="00065D95"/>
    <w:rsid w:val="000677AF"/>
    <w:rsid w:val="00067F12"/>
    <w:rsid w:val="0007024B"/>
    <w:rsid w:val="000704A7"/>
    <w:rsid w:val="000711F8"/>
    <w:rsid w:val="0007130E"/>
    <w:rsid w:val="000716E2"/>
    <w:rsid w:val="00071737"/>
    <w:rsid w:val="00071A5E"/>
    <w:rsid w:val="00071DB9"/>
    <w:rsid w:val="0007334E"/>
    <w:rsid w:val="00073FF5"/>
    <w:rsid w:val="00074875"/>
    <w:rsid w:val="00074B1E"/>
    <w:rsid w:val="000751B8"/>
    <w:rsid w:val="00075CCC"/>
    <w:rsid w:val="0007629E"/>
    <w:rsid w:val="00076C71"/>
    <w:rsid w:val="0007704A"/>
    <w:rsid w:val="000803A6"/>
    <w:rsid w:val="000816BF"/>
    <w:rsid w:val="00081DE1"/>
    <w:rsid w:val="00083B11"/>
    <w:rsid w:val="00083BB4"/>
    <w:rsid w:val="0008484D"/>
    <w:rsid w:val="00085437"/>
    <w:rsid w:val="00085559"/>
    <w:rsid w:val="0008592A"/>
    <w:rsid w:val="00085B6F"/>
    <w:rsid w:val="00087344"/>
    <w:rsid w:val="00087FC5"/>
    <w:rsid w:val="000908BC"/>
    <w:rsid w:val="00090DA7"/>
    <w:rsid w:val="0009221D"/>
    <w:rsid w:val="0009264B"/>
    <w:rsid w:val="0009422A"/>
    <w:rsid w:val="00094396"/>
    <w:rsid w:val="00094E07"/>
    <w:rsid w:val="000952DA"/>
    <w:rsid w:val="000956D0"/>
    <w:rsid w:val="000956DF"/>
    <w:rsid w:val="000959AF"/>
    <w:rsid w:val="00095F01"/>
    <w:rsid w:val="00097618"/>
    <w:rsid w:val="00097A4F"/>
    <w:rsid w:val="00097EF6"/>
    <w:rsid w:val="000A0B2C"/>
    <w:rsid w:val="000A109E"/>
    <w:rsid w:val="000A1499"/>
    <w:rsid w:val="000A1D21"/>
    <w:rsid w:val="000A1FDF"/>
    <w:rsid w:val="000A1FF5"/>
    <w:rsid w:val="000A28DA"/>
    <w:rsid w:val="000A28FF"/>
    <w:rsid w:val="000A2B1C"/>
    <w:rsid w:val="000A5324"/>
    <w:rsid w:val="000A5420"/>
    <w:rsid w:val="000A5975"/>
    <w:rsid w:val="000A6BC9"/>
    <w:rsid w:val="000A6C29"/>
    <w:rsid w:val="000A6E2D"/>
    <w:rsid w:val="000A6E92"/>
    <w:rsid w:val="000A79E7"/>
    <w:rsid w:val="000B0A33"/>
    <w:rsid w:val="000B0D45"/>
    <w:rsid w:val="000B0E6B"/>
    <w:rsid w:val="000B0EAA"/>
    <w:rsid w:val="000B20F6"/>
    <w:rsid w:val="000B2393"/>
    <w:rsid w:val="000B2603"/>
    <w:rsid w:val="000B57C6"/>
    <w:rsid w:val="000B5E53"/>
    <w:rsid w:val="000B5F67"/>
    <w:rsid w:val="000B603D"/>
    <w:rsid w:val="000B7625"/>
    <w:rsid w:val="000B799A"/>
    <w:rsid w:val="000B7DDB"/>
    <w:rsid w:val="000C006D"/>
    <w:rsid w:val="000C10E4"/>
    <w:rsid w:val="000C4328"/>
    <w:rsid w:val="000C4BAB"/>
    <w:rsid w:val="000C51CB"/>
    <w:rsid w:val="000C5547"/>
    <w:rsid w:val="000C6055"/>
    <w:rsid w:val="000C60A6"/>
    <w:rsid w:val="000C73DE"/>
    <w:rsid w:val="000C762A"/>
    <w:rsid w:val="000D050C"/>
    <w:rsid w:val="000D07C1"/>
    <w:rsid w:val="000D0919"/>
    <w:rsid w:val="000D0D70"/>
    <w:rsid w:val="000D1F14"/>
    <w:rsid w:val="000D211F"/>
    <w:rsid w:val="000D2E02"/>
    <w:rsid w:val="000D3AB1"/>
    <w:rsid w:val="000D4BF9"/>
    <w:rsid w:val="000D4DD6"/>
    <w:rsid w:val="000D4FD2"/>
    <w:rsid w:val="000D588D"/>
    <w:rsid w:val="000D67EE"/>
    <w:rsid w:val="000D6AB9"/>
    <w:rsid w:val="000D6B6D"/>
    <w:rsid w:val="000E0CC1"/>
    <w:rsid w:val="000E1778"/>
    <w:rsid w:val="000E1A9F"/>
    <w:rsid w:val="000E21C0"/>
    <w:rsid w:val="000E30AC"/>
    <w:rsid w:val="000E347A"/>
    <w:rsid w:val="000E38E5"/>
    <w:rsid w:val="000E4338"/>
    <w:rsid w:val="000E5012"/>
    <w:rsid w:val="000E5978"/>
    <w:rsid w:val="000E5C79"/>
    <w:rsid w:val="000E7698"/>
    <w:rsid w:val="000E777D"/>
    <w:rsid w:val="000E7EFE"/>
    <w:rsid w:val="000E7FD2"/>
    <w:rsid w:val="000F0719"/>
    <w:rsid w:val="000F1631"/>
    <w:rsid w:val="000F1687"/>
    <w:rsid w:val="000F18D7"/>
    <w:rsid w:val="000F1B3C"/>
    <w:rsid w:val="000F1B5B"/>
    <w:rsid w:val="000F270D"/>
    <w:rsid w:val="000F2786"/>
    <w:rsid w:val="000F28D5"/>
    <w:rsid w:val="000F2972"/>
    <w:rsid w:val="000F3049"/>
    <w:rsid w:val="000F5132"/>
    <w:rsid w:val="000F5A64"/>
    <w:rsid w:val="000F5FD7"/>
    <w:rsid w:val="000F64C7"/>
    <w:rsid w:val="000F798F"/>
    <w:rsid w:val="001003ED"/>
    <w:rsid w:val="00100FC4"/>
    <w:rsid w:val="00101140"/>
    <w:rsid w:val="0010169E"/>
    <w:rsid w:val="00101B98"/>
    <w:rsid w:val="00101BA9"/>
    <w:rsid w:val="0010297C"/>
    <w:rsid w:val="00102E1F"/>
    <w:rsid w:val="0010557C"/>
    <w:rsid w:val="00105B77"/>
    <w:rsid w:val="00106BD9"/>
    <w:rsid w:val="00110188"/>
    <w:rsid w:val="00112796"/>
    <w:rsid w:val="001134C0"/>
    <w:rsid w:val="00113F84"/>
    <w:rsid w:val="001150AE"/>
    <w:rsid w:val="001150F6"/>
    <w:rsid w:val="00115406"/>
    <w:rsid w:val="00116FDF"/>
    <w:rsid w:val="00117CF2"/>
    <w:rsid w:val="0012143F"/>
    <w:rsid w:val="00122364"/>
    <w:rsid w:val="001228EC"/>
    <w:rsid w:val="00123913"/>
    <w:rsid w:val="00123C7F"/>
    <w:rsid w:val="00123F24"/>
    <w:rsid w:val="0012455D"/>
    <w:rsid w:val="00124FAB"/>
    <w:rsid w:val="00125250"/>
    <w:rsid w:val="00125E49"/>
    <w:rsid w:val="00126668"/>
    <w:rsid w:val="00127027"/>
    <w:rsid w:val="001270B9"/>
    <w:rsid w:val="00127631"/>
    <w:rsid w:val="00130196"/>
    <w:rsid w:val="0013082D"/>
    <w:rsid w:val="00131056"/>
    <w:rsid w:val="001310BD"/>
    <w:rsid w:val="001312F3"/>
    <w:rsid w:val="00131592"/>
    <w:rsid w:val="00131684"/>
    <w:rsid w:val="0013274C"/>
    <w:rsid w:val="001329F0"/>
    <w:rsid w:val="001335AD"/>
    <w:rsid w:val="00135641"/>
    <w:rsid w:val="00135CEE"/>
    <w:rsid w:val="001366A6"/>
    <w:rsid w:val="00137CB0"/>
    <w:rsid w:val="00137CE8"/>
    <w:rsid w:val="00140E76"/>
    <w:rsid w:val="0014174E"/>
    <w:rsid w:val="0014186D"/>
    <w:rsid w:val="0014197D"/>
    <w:rsid w:val="001424F4"/>
    <w:rsid w:val="001426F3"/>
    <w:rsid w:val="00142820"/>
    <w:rsid w:val="001429E8"/>
    <w:rsid w:val="00143177"/>
    <w:rsid w:val="00143342"/>
    <w:rsid w:val="00143EF6"/>
    <w:rsid w:val="00144A38"/>
    <w:rsid w:val="00144F7D"/>
    <w:rsid w:val="00145A0E"/>
    <w:rsid w:val="00145F11"/>
    <w:rsid w:val="00146CA2"/>
    <w:rsid w:val="001506DE"/>
    <w:rsid w:val="00150C44"/>
    <w:rsid w:val="00150CFA"/>
    <w:rsid w:val="00151836"/>
    <w:rsid w:val="001519B3"/>
    <w:rsid w:val="001525D2"/>
    <w:rsid w:val="001529F1"/>
    <w:rsid w:val="00153416"/>
    <w:rsid w:val="0015383F"/>
    <w:rsid w:val="00153A82"/>
    <w:rsid w:val="0015494A"/>
    <w:rsid w:val="00155095"/>
    <w:rsid w:val="001566D3"/>
    <w:rsid w:val="0015692D"/>
    <w:rsid w:val="0016007B"/>
    <w:rsid w:val="00161632"/>
    <w:rsid w:val="001616F7"/>
    <w:rsid w:val="00162AA5"/>
    <w:rsid w:val="00163095"/>
    <w:rsid w:val="001630EB"/>
    <w:rsid w:val="001633C2"/>
    <w:rsid w:val="00163D07"/>
    <w:rsid w:val="00164EF9"/>
    <w:rsid w:val="00164F6F"/>
    <w:rsid w:val="00165154"/>
    <w:rsid w:val="001654B5"/>
    <w:rsid w:val="00165654"/>
    <w:rsid w:val="00165D0D"/>
    <w:rsid w:val="00165E31"/>
    <w:rsid w:val="00166371"/>
    <w:rsid w:val="00166631"/>
    <w:rsid w:val="001668DA"/>
    <w:rsid w:val="00170D6C"/>
    <w:rsid w:val="0017101A"/>
    <w:rsid w:val="0017180E"/>
    <w:rsid w:val="001724F5"/>
    <w:rsid w:val="00172840"/>
    <w:rsid w:val="00172AA0"/>
    <w:rsid w:val="00172C73"/>
    <w:rsid w:val="001731F1"/>
    <w:rsid w:val="0017353A"/>
    <w:rsid w:val="00174468"/>
    <w:rsid w:val="00174641"/>
    <w:rsid w:val="00174853"/>
    <w:rsid w:val="00174C99"/>
    <w:rsid w:val="00175880"/>
    <w:rsid w:val="00175904"/>
    <w:rsid w:val="001763DC"/>
    <w:rsid w:val="00176AF8"/>
    <w:rsid w:val="00176E98"/>
    <w:rsid w:val="001770DB"/>
    <w:rsid w:val="00177374"/>
    <w:rsid w:val="00177F94"/>
    <w:rsid w:val="0018044E"/>
    <w:rsid w:val="00180944"/>
    <w:rsid w:val="00181908"/>
    <w:rsid w:val="00181FF8"/>
    <w:rsid w:val="00182BFE"/>
    <w:rsid w:val="00183DAF"/>
    <w:rsid w:val="00183E2C"/>
    <w:rsid w:val="00184BE0"/>
    <w:rsid w:val="001854A3"/>
    <w:rsid w:val="0018557D"/>
    <w:rsid w:val="00185611"/>
    <w:rsid w:val="001859BF"/>
    <w:rsid w:val="00185BC4"/>
    <w:rsid w:val="00185DFD"/>
    <w:rsid w:val="001863AF"/>
    <w:rsid w:val="001869D0"/>
    <w:rsid w:val="00186AB3"/>
    <w:rsid w:val="00186AFC"/>
    <w:rsid w:val="0019200E"/>
    <w:rsid w:val="00193103"/>
    <w:rsid w:val="001936C8"/>
    <w:rsid w:val="00193E78"/>
    <w:rsid w:val="001942D4"/>
    <w:rsid w:val="00194968"/>
    <w:rsid w:val="00195355"/>
    <w:rsid w:val="00197C8C"/>
    <w:rsid w:val="001A0628"/>
    <w:rsid w:val="001A0914"/>
    <w:rsid w:val="001A1D08"/>
    <w:rsid w:val="001A2CE6"/>
    <w:rsid w:val="001A2F43"/>
    <w:rsid w:val="001A396E"/>
    <w:rsid w:val="001A4278"/>
    <w:rsid w:val="001A4EC1"/>
    <w:rsid w:val="001A518E"/>
    <w:rsid w:val="001A53D6"/>
    <w:rsid w:val="001A58E6"/>
    <w:rsid w:val="001A5ED4"/>
    <w:rsid w:val="001A6785"/>
    <w:rsid w:val="001A79A5"/>
    <w:rsid w:val="001A7A7C"/>
    <w:rsid w:val="001B042B"/>
    <w:rsid w:val="001B0C07"/>
    <w:rsid w:val="001B0FB1"/>
    <w:rsid w:val="001B10D3"/>
    <w:rsid w:val="001B16D2"/>
    <w:rsid w:val="001B1776"/>
    <w:rsid w:val="001B1D44"/>
    <w:rsid w:val="001B1F65"/>
    <w:rsid w:val="001B275E"/>
    <w:rsid w:val="001B3D9B"/>
    <w:rsid w:val="001B4482"/>
    <w:rsid w:val="001B4F96"/>
    <w:rsid w:val="001B55F3"/>
    <w:rsid w:val="001B5714"/>
    <w:rsid w:val="001B5957"/>
    <w:rsid w:val="001B6863"/>
    <w:rsid w:val="001B6ADD"/>
    <w:rsid w:val="001B6C7D"/>
    <w:rsid w:val="001B7A60"/>
    <w:rsid w:val="001B7BE3"/>
    <w:rsid w:val="001C1107"/>
    <w:rsid w:val="001C1691"/>
    <w:rsid w:val="001C16FC"/>
    <w:rsid w:val="001C1AE7"/>
    <w:rsid w:val="001C1FCF"/>
    <w:rsid w:val="001C21A2"/>
    <w:rsid w:val="001C2224"/>
    <w:rsid w:val="001C2608"/>
    <w:rsid w:val="001C2C3B"/>
    <w:rsid w:val="001C32C3"/>
    <w:rsid w:val="001C3A87"/>
    <w:rsid w:val="001C44CE"/>
    <w:rsid w:val="001C5F5E"/>
    <w:rsid w:val="001C60BA"/>
    <w:rsid w:val="001C718D"/>
    <w:rsid w:val="001C7A62"/>
    <w:rsid w:val="001D0151"/>
    <w:rsid w:val="001D1830"/>
    <w:rsid w:val="001D18DE"/>
    <w:rsid w:val="001D206E"/>
    <w:rsid w:val="001D20B5"/>
    <w:rsid w:val="001D2884"/>
    <w:rsid w:val="001D2B00"/>
    <w:rsid w:val="001D2BB9"/>
    <w:rsid w:val="001D2DA0"/>
    <w:rsid w:val="001D3ECA"/>
    <w:rsid w:val="001D542D"/>
    <w:rsid w:val="001D5C34"/>
    <w:rsid w:val="001D5D18"/>
    <w:rsid w:val="001D723C"/>
    <w:rsid w:val="001D77AF"/>
    <w:rsid w:val="001E00FC"/>
    <w:rsid w:val="001E03F4"/>
    <w:rsid w:val="001E0408"/>
    <w:rsid w:val="001E10E3"/>
    <w:rsid w:val="001E13A5"/>
    <w:rsid w:val="001E13B0"/>
    <w:rsid w:val="001E18B7"/>
    <w:rsid w:val="001E1972"/>
    <w:rsid w:val="001E29A6"/>
    <w:rsid w:val="001E31AE"/>
    <w:rsid w:val="001E3545"/>
    <w:rsid w:val="001E3A9C"/>
    <w:rsid w:val="001E4A46"/>
    <w:rsid w:val="001E5D08"/>
    <w:rsid w:val="001E71B7"/>
    <w:rsid w:val="001F02B3"/>
    <w:rsid w:val="001F02C5"/>
    <w:rsid w:val="001F19DB"/>
    <w:rsid w:val="001F19F3"/>
    <w:rsid w:val="001F286D"/>
    <w:rsid w:val="001F28EF"/>
    <w:rsid w:val="001F29BB"/>
    <w:rsid w:val="001F2C73"/>
    <w:rsid w:val="001F43C1"/>
    <w:rsid w:val="001F45D9"/>
    <w:rsid w:val="001F4BAC"/>
    <w:rsid w:val="001F57CE"/>
    <w:rsid w:val="001F5A7A"/>
    <w:rsid w:val="001F6681"/>
    <w:rsid w:val="001F68BD"/>
    <w:rsid w:val="001F6F75"/>
    <w:rsid w:val="001F75F2"/>
    <w:rsid w:val="001F777A"/>
    <w:rsid w:val="001F7D0D"/>
    <w:rsid w:val="00200543"/>
    <w:rsid w:val="002018AE"/>
    <w:rsid w:val="00201ED0"/>
    <w:rsid w:val="00202BAB"/>
    <w:rsid w:val="00202C33"/>
    <w:rsid w:val="00202C6E"/>
    <w:rsid w:val="00202E97"/>
    <w:rsid w:val="0020358A"/>
    <w:rsid w:val="002036AB"/>
    <w:rsid w:val="00204298"/>
    <w:rsid w:val="00204B1F"/>
    <w:rsid w:val="002050FA"/>
    <w:rsid w:val="0020592E"/>
    <w:rsid w:val="00206343"/>
    <w:rsid w:val="00210090"/>
    <w:rsid w:val="00210347"/>
    <w:rsid w:val="002103CB"/>
    <w:rsid w:val="002109AD"/>
    <w:rsid w:val="00210B73"/>
    <w:rsid w:val="00210E51"/>
    <w:rsid w:val="002111F5"/>
    <w:rsid w:val="002121A6"/>
    <w:rsid w:val="0021235B"/>
    <w:rsid w:val="00212363"/>
    <w:rsid w:val="00213523"/>
    <w:rsid w:val="00213DAC"/>
    <w:rsid w:val="00214310"/>
    <w:rsid w:val="002157C2"/>
    <w:rsid w:val="002157D9"/>
    <w:rsid w:val="002170C2"/>
    <w:rsid w:val="002179C9"/>
    <w:rsid w:val="00222C00"/>
    <w:rsid w:val="0022389D"/>
    <w:rsid w:val="00223AB5"/>
    <w:rsid w:val="00223EAF"/>
    <w:rsid w:val="00224036"/>
    <w:rsid w:val="00224727"/>
    <w:rsid w:val="00224B86"/>
    <w:rsid w:val="00224B9C"/>
    <w:rsid w:val="0022629C"/>
    <w:rsid w:val="00227415"/>
    <w:rsid w:val="002276BF"/>
    <w:rsid w:val="00227CFE"/>
    <w:rsid w:val="00230EBE"/>
    <w:rsid w:val="00231035"/>
    <w:rsid w:val="0023133B"/>
    <w:rsid w:val="0023155F"/>
    <w:rsid w:val="00231A00"/>
    <w:rsid w:val="00231DA3"/>
    <w:rsid w:val="00233905"/>
    <w:rsid w:val="00233AB0"/>
    <w:rsid w:val="002342CD"/>
    <w:rsid w:val="00235767"/>
    <w:rsid w:val="002369D4"/>
    <w:rsid w:val="00237243"/>
    <w:rsid w:val="002373B2"/>
    <w:rsid w:val="0023772C"/>
    <w:rsid w:val="00237769"/>
    <w:rsid w:val="0024044F"/>
    <w:rsid w:val="00240453"/>
    <w:rsid w:val="00240B3E"/>
    <w:rsid w:val="00240C63"/>
    <w:rsid w:val="002413AD"/>
    <w:rsid w:val="00241E8F"/>
    <w:rsid w:val="00241F85"/>
    <w:rsid w:val="0024200C"/>
    <w:rsid w:val="00242537"/>
    <w:rsid w:val="00242C86"/>
    <w:rsid w:val="002433DF"/>
    <w:rsid w:val="0024344F"/>
    <w:rsid w:val="00243C29"/>
    <w:rsid w:val="00244BB5"/>
    <w:rsid w:val="00244D7F"/>
    <w:rsid w:val="00244EA2"/>
    <w:rsid w:val="00245789"/>
    <w:rsid w:val="0024596B"/>
    <w:rsid w:val="00246A29"/>
    <w:rsid w:val="00247324"/>
    <w:rsid w:val="002477F8"/>
    <w:rsid w:val="00247B1F"/>
    <w:rsid w:val="00250BEA"/>
    <w:rsid w:val="00251C8B"/>
    <w:rsid w:val="002523B1"/>
    <w:rsid w:val="002523FC"/>
    <w:rsid w:val="00253007"/>
    <w:rsid w:val="00253A40"/>
    <w:rsid w:val="00253A51"/>
    <w:rsid w:val="00253BB2"/>
    <w:rsid w:val="002544A1"/>
    <w:rsid w:val="00255453"/>
    <w:rsid w:val="00256AFE"/>
    <w:rsid w:val="00257247"/>
    <w:rsid w:val="0025732D"/>
    <w:rsid w:val="002573C9"/>
    <w:rsid w:val="00260366"/>
    <w:rsid w:val="00260ADA"/>
    <w:rsid w:val="00260D0C"/>
    <w:rsid w:val="00260E63"/>
    <w:rsid w:val="00260E6D"/>
    <w:rsid w:val="002618E7"/>
    <w:rsid w:val="00261963"/>
    <w:rsid w:val="00261E5E"/>
    <w:rsid w:val="0026307E"/>
    <w:rsid w:val="002657A0"/>
    <w:rsid w:val="00266386"/>
    <w:rsid w:val="00270187"/>
    <w:rsid w:val="002702E7"/>
    <w:rsid w:val="00270AD0"/>
    <w:rsid w:val="00272610"/>
    <w:rsid w:val="00273901"/>
    <w:rsid w:val="00273D31"/>
    <w:rsid w:val="00274A66"/>
    <w:rsid w:val="00274A94"/>
    <w:rsid w:val="00274CEB"/>
    <w:rsid w:val="002755AC"/>
    <w:rsid w:val="00275669"/>
    <w:rsid w:val="0027585B"/>
    <w:rsid w:val="00275BCD"/>
    <w:rsid w:val="00275E28"/>
    <w:rsid w:val="0027611A"/>
    <w:rsid w:val="00276E73"/>
    <w:rsid w:val="00277285"/>
    <w:rsid w:val="0027754F"/>
    <w:rsid w:val="00277606"/>
    <w:rsid w:val="00277AF5"/>
    <w:rsid w:val="00277F92"/>
    <w:rsid w:val="00280411"/>
    <w:rsid w:val="0028049A"/>
    <w:rsid w:val="0028146B"/>
    <w:rsid w:val="00281E7F"/>
    <w:rsid w:val="00282889"/>
    <w:rsid w:val="00282DFD"/>
    <w:rsid w:val="00283199"/>
    <w:rsid w:val="002838DA"/>
    <w:rsid w:val="002839CB"/>
    <w:rsid w:val="00283B84"/>
    <w:rsid w:val="00283E5C"/>
    <w:rsid w:val="00283EA1"/>
    <w:rsid w:val="00284664"/>
    <w:rsid w:val="00284DAE"/>
    <w:rsid w:val="0028527E"/>
    <w:rsid w:val="00286CAF"/>
    <w:rsid w:val="00287278"/>
    <w:rsid w:val="002879BE"/>
    <w:rsid w:val="00287E58"/>
    <w:rsid w:val="00287E5E"/>
    <w:rsid w:val="00287FCC"/>
    <w:rsid w:val="00290C51"/>
    <w:rsid w:val="00290CFE"/>
    <w:rsid w:val="00290DB4"/>
    <w:rsid w:val="0029208A"/>
    <w:rsid w:val="00292367"/>
    <w:rsid w:val="00292944"/>
    <w:rsid w:val="00292D03"/>
    <w:rsid w:val="00293A30"/>
    <w:rsid w:val="00293F1C"/>
    <w:rsid w:val="00294D29"/>
    <w:rsid w:val="002957C5"/>
    <w:rsid w:val="0029602F"/>
    <w:rsid w:val="002962D9"/>
    <w:rsid w:val="00296AD4"/>
    <w:rsid w:val="00297068"/>
    <w:rsid w:val="002976C9"/>
    <w:rsid w:val="00297A68"/>
    <w:rsid w:val="00297BC4"/>
    <w:rsid w:val="002A0300"/>
    <w:rsid w:val="002A04C8"/>
    <w:rsid w:val="002A06E8"/>
    <w:rsid w:val="002A0A87"/>
    <w:rsid w:val="002A33D3"/>
    <w:rsid w:val="002A380C"/>
    <w:rsid w:val="002A47EA"/>
    <w:rsid w:val="002A4803"/>
    <w:rsid w:val="002A4DB7"/>
    <w:rsid w:val="002A65BC"/>
    <w:rsid w:val="002A786D"/>
    <w:rsid w:val="002A79E4"/>
    <w:rsid w:val="002A7A62"/>
    <w:rsid w:val="002B0EDC"/>
    <w:rsid w:val="002B2E29"/>
    <w:rsid w:val="002B3FFC"/>
    <w:rsid w:val="002B476C"/>
    <w:rsid w:val="002B4CD6"/>
    <w:rsid w:val="002B54BF"/>
    <w:rsid w:val="002B5B49"/>
    <w:rsid w:val="002B61FE"/>
    <w:rsid w:val="002B753E"/>
    <w:rsid w:val="002C03E7"/>
    <w:rsid w:val="002C059C"/>
    <w:rsid w:val="002C0997"/>
    <w:rsid w:val="002C15A5"/>
    <w:rsid w:val="002C24BD"/>
    <w:rsid w:val="002C29AC"/>
    <w:rsid w:val="002C312C"/>
    <w:rsid w:val="002C3B37"/>
    <w:rsid w:val="002C4F1B"/>
    <w:rsid w:val="002C52E5"/>
    <w:rsid w:val="002C55FD"/>
    <w:rsid w:val="002C59BF"/>
    <w:rsid w:val="002C66A5"/>
    <w:rsid w:val="002C684C"/>
    <w:rsid w:val="002C7418"/>
    <w:rsid w:val="002C75BC"/>
    <w:rsid w:val="002D0C22"/>
    <w:rsid w:val="002D0EBD"/>
    <w:rsid w:val="002D12CB"/>
    <w:rsid w:val="002D1FCD"/>
    <w:rsid w:val="002D2FE7"/>
    <w:rsid w:val="002D3DD3"/>
    <w:rsid w:val="002D41F3"/>
    <w:rsid w:val="002D434F"/>
    <w:rsid w:val="002D44E0"/>
    <w:rsid w:val="002D456C"/>
    <w:rsid w:val="002D4683"/>
    <w:rsid w:val="002D4BE6"/>
    <w:rsid w:val="002D4F9A"/>
    <w:rsid w:val="002D5320"/>
    <w:rsid w:val="002D63D7"/>
    <w:rsid w:val="002D6A34"/>
    <w:rsid w:val="002D6B06"/>
    <w:rsid w:val="002D7062"/>
    <w:rsid w:val="002E011E"/>
    <w:rsid w:val="002E06D8"/>
    <w:rsid w:val="002E07E3"/>
    <w:rsid w:val="002E0896"/>
    <w:rsid w:val="002E0AD1"/>
    <w:rsid w:val="002E19B5"/>
    <w:rsid w:val="002E208B"/>
    <w:rsid w:val="002E3018"/>
    <w:rsid w:val="002E332C"/>
    <w:rsid w:val="002E442C"/>
    <w:rsid w:val="002E4C2C"/>
    <w:rsid w:val="002E5008"/>
    <w:rsid w:val="002E5338"/>
    <w:rsid w:val="002E7EB0"/>
    <w:rsid w:val="002E7FFE"/>
    <w:rsid w:val="002F02B4"/>
    <w:rsid w:val="002F03B8"/>
    <w:rsid w:val="002F096A"/>
    <w:rsid w:val="002F18D9"/>
    <w:rsid w:val="002F1CF8"/>
    <w:rsid w:val="002F2CF3"/>
    <w:rsid w:val="002F2E41"/>
    <w:rsid w:val="002F31A6"/>
    <w:rsid w:val="002F3223"/>
    <w:rsid w:val="002F3433"/>
    <w:rsid w:val="002F43ED"/>
    <w:rsid w:val="002F4569"/>
    <w:rsid w:val="002F61B2"/>
    <w:rsid w:val="002F6EF0"/>
    <w:rsid w:val="00300336"/>
    <w:rsid w:val="003007D4"/>
    <w:rsid w:val="0030091C"/>
    <w:rsid w:val="00300A32"/>
    <w:rsid w:val="00300A83"/>
    <w:rsid w:val="003014F5"/>
    <w:rsid w:val="003015BF"/>
    <w:rsid w:val="0030206F"/>
    <w:rsid w:val="00302D6F"/>
    <w:rsid w:val="00303386"/>
    <w:rsid w:val="00303AA8"/>
    <w:rsid w:val="00303D34"/>
    <w:rsid w:val="003040C3"/>
    <w:rsid w:val="003044CB"/>
    <w:rsid w:val="003049BB"/>
    <w:rsid w:val="00304B12"/>
    <w:rsid w:val="003071BB"/>
    <w:rsid w:val="00307614"/>
    <w:rsid w:val="00307FD2"/>
    <w:rsid w:val="0031197B"/>
    <w:rsid w:val="00311BD4"/>
    <w:rsid w:val="00312A59"/>
    <w:rsid w:val="003131A5"/>
    <w:rsid w:val="00315586"/>
    <w:rsid w:val="00315A22"/>
    <w:rsid w:val="00315B6B"/>
    <w:rsid w:val="00315CBF"/>
    <w:rsid w:val="003161A2"/>
    <w:rsid w:val="00320276"/>
    <w:rsid w:val="003206AD"/>
    <w:rsid w:val="003206E9"/>
    <w:rsid w:val="00321010"/>
    <w:rsid w:val="00321A92"/>
    <w:rsid w:val="00322A19"/>
    <w:rsid w:val="00323085"/>
    <w:rsid w:val="00323428"/>
    <w:rsid w:val="00323527"/>
    <w:rsid w:val="00323F0B"/>
    <w:rsid w:val="0032439F"/>
    <w:rsid w:val="00324E64"/>
    <w:rsid w:val="003253D6"/>
    <w:rsid w:val="00325578"/>
    <w:rsid w:val="0032598D"/>
    <w:rsid w:val="00325995"/>
    <w:rsid w:val="003260A3"/>
    <w:rsid w:val="003260CD"/>
    <w:rsid w:val="00326F88"/>
    <w:rsid w:val="00327AB1"/>
    <w:rsid w:val="00327E5F"/>
    <w:rsid w:val="00330C6F"/>
    <w:rsid w:val="0033100B"/>
    <w:rsid w:val="00332288"/>
    <w:rsid w:val="00333AE2"/>
    <w:rsid w:val="00333BC3"/>
    <w:rsid w:val="00333E5F"/>
    <w:rsid w:val="00333F3D"/>
    <w:rsid w:val="00334220"/>
    <w:rsid w:val="003345BA"/>
    <w:rsid w:val="00335802"/>
    <w:rsid w:val="00335A59"/>
    <w:rsid w:val="00336018"/>
    <w:rsid w:val="0033672A"/>
    <w:rsid w:val="00336935"/>
    <w:rsid w:val="003375B1"/>
    <w:rsid w:val="00337A95"/>
    <w:rsid w:val="00337E76"/>
    <w:rsid w:val="00341377"/>
    <w:rsid w:val="00341384"/>
    <w:rsid w:val="00341842"/>
    <w:rsid w:val="00341BAF"/>
    <w:rsid w:val="00341CFB"/>
    <w:rsid w:val="003429A4"/>
    <w:rsid w:val="00343CAB"/>
    <w:rsid w:val="00343E99"/>
    <w:rsid w:val="003443FB"/>
    <w:rsid w:val="00344928"/>
    <w:rsid w:val="003453FD"/>
    <w:rsid w:val="003465D0"/>
    <w:rsid w:val="00346C54"/>
    <w:rsid w:val="00346D40"/>
    <w:rsid w:val="00346EAC"/>
    <w:rsid w:val="00347402"/>
    <w:rsid w:val="00347A9A"/>
    <w:rsid w:val="00347B33"/>
    <w:rsid w:val="003504CD"/>
    <w:rsid w:val="00352357"/>
    <w:rsid w:val="00352B4C"/>
    <w:rsid w:val="00353C82"/>
    <w:rsid w:val="00353D3A"/>
    <w:rsid w:val="0035424F"/>
    <w:rsid w:val="003547C7"/>
    <w:rsid w:val="003547EB"/>
    <w:rsid w:val="00354DD2"/>
    <w:rsid w:val="003555A3"/>
    <w:rsid w:val="00355803"/>
    <w:rsid w:val="003564A4"/>
    <w:rsid w:val="00356F96"/>
    <w:rsid w:val="00357CF0"/>
    <w:rsid w:val="0036106F"/>
    <w:rsid w:val="0036141D"/>
    <w:rsid w:val="00361978"/>
    <w:rsid w:val="00361D8A"/>
    <w:rsid w:val="00361E88"/>
    <w:rsid w:val="00362A7E"/>
    <w:rsid w:val="00362C7B"/>
    <w:rsid w:val="0036345C"/>
    <w:rsid w:val="003638A3"/>
    <w:rsid w:val="003642E4"/>
    <w:rsid w:val="003651EC"/>
    <w:rsid w:val="00366A22"/>
    <w:rsid w:val="00366E07"/>
    <w:rsid w:val="00367395"/>
    <w:rsid w:val="0036795B"/>
    <w:rsid w:val="00367ABD"/>
    <w:rsid w:val="00367B37"/>
    <w:rsid w:val="00370C42"/>
    <w:rsid w:val="003711F1"/>
    <w:rsid w:val="00371A90"/>
    <w:rsid w:val="00372CD1"/>
    <w:rsid w:val="00373097"/>
    <w:rsid w:val="00373166"/>
    <w:rsid w:val="00374857"/>
    <w:rsid w:val="003757CD"/>
    <w:rsid w:val="00375979"/>
    <w:rsid w:val="00376752"/>
    <w:rsid w:val="00380176"/>
    <w:rsid w:val="003807EC"/>
    <w:rsid w:val="003807F5"/>
    <w:rsid w:val="0038097B"/>
    <w:rsid w:val="00380DC2"/>
    <w:rsid w:val="00380DC5"/>
    <w:rsid w:val="00380EB0"/>
    <w:rsid w:val="003813DC"/>
    <w:rsid w:val="00381431"/>
    <w:rsid w:val="00381668"/>
    <w:rsid w:val="003816E3"/>
    <w:rsid w:val="00381B82"/>
    <w:rsid w:val="00381C5F"/>
    <w:rsid w:val="0038239A"/>
    <w:rsid w:val="00382488"/>
    <w:rsid w:val="0038293B"/>
    <w:rsid w:val="003835C8"/>
    <w:rsid w:val="00384371"/>
    <w:rsid w:val="00384D20"/>
    <w:rsid w:val="00385673"/>
    <w:rsid w:val="0038621A"/>
    <w:rsid w:val="003866D4"/>
    <w:rsid w:val="00386876"/>
    <w:rsid w:val="00386B96"/>
    <w:rsid w:val="00386C7F"/>
    <w:rsid w:val="00387088"/>
    <w:rsid w:val="00387407"/>
    <w:rsid w:val="00387B38"/>
    <w:rsid w:val="00387F14"/>
    <w:rsid w:val="00390F83"/>
    <w:rsid w:val="003913C0"/>
    <w:rsid w:val="00391B2F"/>
    <w:rsid w:val="003921A3"/>
    <w:rsid w:val="00392EBA"/>
    <w:rsid w:val="00392F5D"/>
    <w:rsid w:val="00392F92"/>
    <w:rsid w:val="0039395C"/>
    <w:rsid w:val="00393E5B"/>
    <w:rsid w:val="0039460D"/>
    <w:rsid w:val="003947E0"/>
    <w:rsid w:val="00394C8C"/>
    <w:rsid w:val="00395462"/>
    <w:rsid w:val="003957B4"/>
    <w:rsid w:val="00396329"/>
    <w:rsid w:val="0039646A"/>
    <w:rsid w:val="00396C51"/>
    <w:rsid w:val="0039762A"/>
    <w:rsid w:val="00397E1B"/>
    <w:rsid w:val="003A0886"/>
    <w:rsid w:val="003A0DD9"/>
    <w:rsid w:val="003A15C5"/>
    <w:rsid w:val="003A1993"/>
    <w:rsid w:val="003A1E2C"/>
    <w:rsid w:val="003A2464"/>
    <w:rsid w:val="003A2F78"/>
    <w:rsid w:val="003A3EC5"/>
    <w:rsid w:val="003A4B75"/>
    <w:rsid w:val="003A500D"/>
    <w:rsid w:val="003A54B8"/>
    <w:rsid w:val="003A5ABB"/>
    <w:rsid w:val="003A5B55"/>
    <w:rsid w:val="003A62F1"/>
    <w:rsid w:val="003A7678"/>
    <w:rsid w:val="003A7A14"/>
    <w:rsid w:val="003A7C00"/>
    <w:rsid w:val="003B0234"/>
    <w:rsid w:val="003B12DB"/>
    <w:rsid w:val="003B1543"/>
    <w:rsid w:val="003B1DE1"/>
    <w:rsid w:val="003B2778"/>
    <w:rsid w:val="003B2E31"/>
    <w:rsid w:val="003B564E"/>
    <w:rsid w:val="003B6A61"/>
    <w:rsid w:val="003B6C93"/>
    <w:rsid w:val="003B7172"/>
    <w:rsid w:val="003B75F7"/>
    <w:rsid w:val="003C0317"/>
    <w:rsid w:val="003C064B"/>
    <w:rsid w:val="003C0CBB"/>
    <w:rsid w:val="003C100C"/>
    <w:rsid w:val="003C142E"/>
    <w:rsid w:val="003C1820"/>
    <w:rsid w:val="003C1EC4"/>
    <w:rsid w:val="003C34AB"/>
    <w:rsid w:val="003C3862"/>
    <w:rsid w:val="003C3E98"/>
    <w:rsid w:val="003C4046"/>
    <w:rsid w:val="003C4436"/>
    <w:rsid w:val="003C45CA"/>
    <w:rsid w:val="003C53D9"/>
    <w:rsid w:val="003C6AA1"/>
    <w:rsid w:val="003C7339"/>
    <w:rsid w:val="003C73F8"/>
    <w:rsid w:val="003C7998"/>
    <w:rsid w:val="003C7A6F"/>
    <w:rsid w:val="003D014C"/>
    <w:rsid w:val="003D0626"/>
    <w:rsid w:val="003D07F3"/>
    <w:rsid w:val="003D0C9D"/>
    <w:rsid w:val="003D0EE2"/>
    <w:rsid w:val="003D111D"/>
    <w:rsid w:val="003D262B"/>
    <w:rsid w:val="003D3BD3"/>
    <w:rsid w:val="003D51B8"/>
    <w:rsid w:val="003D5DBA"/>
    <w:rsid w:val="003D640F"/>
    <w:rsid w:val="003D64C8"/>
    <w:rsid w:val="003D6621"/>
    <w:rsid w:val="003D788B"/>
    <w:rsid w:val="003E0316"/>
    <w:rsid w:val="003E1ED4"/>
    <w:rsid w:val="003E21BD"/>
    <w:rsid w:val="003E26F3"/>
    <w:rsid w:val="003E32CB"/>
    <w:rsid w:val="003E3318"/>
    <w:rsid w:val="003E3EB2"/>
    <w:rsid w:val="003E45D9"/>
    <w:rsid w:val="003E5885"/>
    <w:rsid w:val="003E5C01"/>
    <w:rsid w:val="003E61A4"/>
    <w:rsid w:val="003E6C39"/>
    <w:rsid w:val="003E707B"/>
    <w:rsid w:val="003E73EA"/>
    <w:rsid w:val="003E75E0"/>
    <w:rsid w:val="003E7BFA"/>
    <w:rsid w:val="003F2535"/>
    <w:rsid w:val="003F257B"/>
    <w:rsid w:val="003F371D"/>
    <w:rsid w:val="003F4482"/>
    <w:rsid w:val="003F4B54"/>
    <w:rsid w:val="003F5BB1"/>
    <w:rsid w:val="003F5F74"/>
    <w:rsid w:val="003F6CB8"/>
    <w:rsid w:val="003F7EB1"/>
    <w:rsid w:val="0040004C"/>
    <w:rsid w:val="00400BC3"/>
    <w:rsid w:val="004010ED"/>
    <w:rsid w:val="00401881"/>
    <w:rsid w:val="00401E87"/>
    <w:rsid w:val="0040234E"/>
    <w:rsid w:val="00402501"/>
    <w:rsid w:val="00402DA7"/>
    <w:rsid w:val="00402EC0"/>
    <w:rsid w:val="00403DE5"/>
    <w:rsid w:val="00404076"/>
    <w:rsid w:val="00404FBE"/>
    <w:rsid w:val="004057F7"/>
    <w:rsid w:val="00406B3B"/>
    <w:rsid w:val="00406D6D"/>
    <w:rsid w:val="00410034"/>
    <w:rsid w:val="00410506"/>
    <w:rsid w:val="00410F93"/>
    <w:rsid w:val="0041179E"/>
    <w:rsid w:val="00412097"/>
    <w:rsid w:val="0041442A"/>
    <w:rsid w:val="00415FB8"/>
    <w:rsid w:val="00417961"/>
    <w:rsid w:val="00420136"/>
    <w:rsid w:val="004204B4"/>
    <w:rsid w:val="0042075C"/>
    <w:rsid w:val="004208BC"/>
    <w:rsid w:val="004209FB"/>
    <w:rsid w:val="00421185"/>
    <w:rsid w:val="0042131B"/>
    <w:rsid w:val="0042140D"/>
    <w:rsid w:val="00421AB4"/>
    <w:rsid w:val="00422895"/>
    <w:rsid w:val="00422A97"/>
    <w:rsid w:val="004236D6"/>
    <w:rsid w:val="0042399B"/>
    <w:rsid w:val="00424305"/>
    <w:rsid w:val="00425D54"/>
    <w:rsid w:val="00426955"/>
    <w:rsid w:val="00427418"/>
    <w:rsid w:val="00427CCA"/>
    <w:rsid w:val="00431619"/>
    <w:rsid w:val="004327F9"/>
    <w:rsid w:val="00432AF1"/>
    <w:rsid w:val="00432B88"/>
    <w:rsid w:val="00432E0E"/>
    <w:rsid w:val="00433006"/>
    <w:rsid w:val="0043368F"/>
    <w:rsid w:val="004337F3"/>
    <w:rsid w:val="00433A33"/>
    <w:rsid w:val="004349FA"/>
    <w:rsid w:val="00434A29"/>
    <w:rsid w:val="00434FE7"/>
    <w:rsid w:val="004352A3"/>
    <w:rsid w:val="004359F0"/>
    <w:rsid w:val="00435C18"/>
    <w:rsid w:val="00436034"/>
    <w:rsid w:val="00436117"/>
    <w:rsid w:val="00436232"/>
    <w:rsid w:val="00436447"/>
    <w:rsid w:val="00436D59"/>
    <w:rsid w:val="0043712D"/>
    <w:rsid w:val="004375EE"/>
    <w:rsid w:val="00437FDD"/>
    <w:rsid w:val="0044085E"/>
    <w:rsid w:val="004410E6"/>
    <w:rsid w:val="004412E2"/>
    <w:rsid w:val="004413D9"/>
    <w:rsid w:val="00441BD5"/>
    <w:rsid w:val="00441D85"/>
    <w:rsid w:val="00443232"/>
    <w:rsid w:val="00444838"/>
    <w:rsid w:val="00444DE4"/>
    <w:rsid w:val="00444FBC"/>
    <w:rsid w:val="00445B72"/>
    <w:rsid w:val="00445F85"/>
    <w:rsid w:val="004460B4"/>
    <w:rsid w:val="004474E1"/>
    <w:rsid w:val="004476C6"/>
    <w:rsid w:val="00450CA9"/>
    <w:rsid w:val="00450CE3"/>
    <w:rsid w:val="0045117E"/>
    <w:rsid w:val="004518EF"/>
    <w:rsid w:val="00451B54"/>
    <w:rsid w:val="00452603"/>
    <w:rsid w:val="004532EF"/>
    <w:rsid w:val="00453740"/>
    <w:rsid w:val="00453D78"/>
    <w:rsid w:val="0045447A"/>
    <w:rsid w:val="004550DB"/>
    <w:rsid w:val="00455A0A"/>
    <w:rsid w:val="004563C2"/>
    <w:rsid w:val="004563F9"/>
    <w:rsid w:val="00456727"/>
    <w:rsid w:val="00456742"/>
    <w:rsid w:val="00456C3C"/>
    <w:rsid w:val="00456E58"/>
    <w:rsid w:val="004571AE"/>
    <w:rsid w:val="004573AC"/>
    <w:rsid w:val="0045753E"/>
    <w:rsid w:val="00460368"/>
    <w:rsid w:val="0046038E"/>
    <w:rsid w:val="00460968"/>
    <w:rsid w:val="00461054"/>
    <w:rsid w:val="0046158E"/>
    <w:rsid w:val="004615A7"/>
    <w:rsid w:val="0046166B"/>
    <w:rsid w:val="00464544"/>
    <w:rsid w:val="004646FC"/>
    <w:rsid w:val="00464B99"/>
    <w:rsid w:val="00464E62"/>
    <w:rsid w:val="004655A5"/>
    <w:rsid w:val="00465643"/>
    <w:rsid w:val="00465764"/>
    <w:rsid w:val="00465AF5"/>
    <w:rsid w:val="00465CDE"/>
    <w:rsid w:val="00465D47"/>
    <w:rsid w:val="00466B81"/>
    <w:rsid w:val="00467190"/>
    <w:rsid w:val="00467752"/>
    <w:rsid w:val="00467937"/>
    <w:rsid w:val="00470E1D"/>
    <w:rsid w:val="00472985"/>
    <w:rsid w:val="00472B23"/>
    <w:rsid w:val="00473491"/>
    <w:rsid w:val="00473E8D"/>
    <w:rsid w:val="0047436A"/>
    <w:rsid w:val="004743F0"/>
    <w:rsid w:val="004748C3"/>
    <w:rsid w:val="00474AC7"/>
    <w:rsid w:val="00475BB8"/>
    <w:rsid w:val="00475CA3"/>
    <w:rsid w:val="00477197"/>
    <w:rsid w:val="00477308"/>
    <w:rsid w:val="00477F81"/>
    <w:rsid w:val="00480114"/>
    <w:rsid w:val="00480117"/>
    <w:rsid w:val="004808AE"/>
    <w:rsid w:val="00480F20"/>
    <w:rsid w:val="00481AF0"/>
    <w:rsid w:val="0048207D"/>
    <w:rsid w:val="0048314B"/>
    <w:rsid w:val="004839A0"/>
    <w:rsid w:val="00484604"/>
    <w:rsid w:val="00485CC8"/>
    <w:rsid w:val="00485D33"/>
    <w:rsid w:val="00485F70"/>
    <w:rsid w:val="00486169"/>
    <w:rsid w:val="004867A9"/>
    <w:rsid w:val="00486D20"/>
    <w:rsid w:val="00486E39"/>
    <w:rsid w:val="00487678"/>
    <w:rsid w:val="00487876"/>
    <w:rsid w:val="0048790A"/>
    <w:rsid w:val="00487F5B"/>
    <w:rsid w:val="00490289"/>
    <w:rsid w:val="00490642"/>
    <w:rsid w:val="0049065E"/>
    <w:rsid w:val="00490880"/>
    <w:rsid w:val="0049182E"/>
    <w:rsid w:val="00491900"/>
    <w:rsid w:val="00492081"/>
    <w:rsid w:val="0049278B"/>
    <w:rsid w:val="00493FE2"/>
    <w:rsid w:val="00494036"/>
    <w:rsid w:val="004941D0"/>
    <w:rsid w:val="004945BD"/>
    <w:rsid w:val="004947FF"/>
    <w:rsid w:val="004951F0"/>
    <w:rsid w:val="00495311"/>
    <w:rsid w:val="00495462"/>
    <w:rsid w:val="004962DC"/>
    <w:rsid w:val="0049754F"/>
    <w:rsid w:val="004975E7"/>
    <w:rsid w:val="004A1856"/>
    <w:rsid w:val="004A2D46"/>
    <w:rsid w:val="004A2F01"/>
    <w:rsid w:val="004A3D77"/>
    <w:rsid w:val="004A4273"/>
    <w:rsid w:val="004A446E"/>
    <w:rsid w:val="004A5AF0"/>
    <w:rsid w:val="004A5B13"/>
    <w:rsid w:val="004A5C4E"/>
    <w:rsid w:val="004A5FFB"/>
    <w:rsid w:val="004A7EAB"/>
    <w:rsid w:val="004B0296"/>
    <w:rsid w:val="004B16CB"/>
    <w:rsid w:val="004B223F"/>
    <w:rsid w:val="004B3601"/>
    <w:rsid w:val="004B445B"/>
    <w:rsid w:val="004B4666"/>
    <w:rsid w:val="004B722D"/>
    <w:rsid w:val="004B7F9A"/>
    <w:rsid w:val="004C01CE"/>
    <w:rsid w:val="004C28F1"/>
    <w:rsid w:val="004C29CD"/>
    <w:rsid w:val="004C2B9C"/>
    <w:rsid w:val="004C3628"/>
    <w:rsid w:val="004C42CB"/>
    <w:rsid w:val="004C4967"/>
    <w:rsid w:val="004C4FDE"/>
    <w:rsid w:val="004C64B4"/>
    <w:rsid w:val="004C7998"/>
    <w:rsid w:val="004C7D3A"/>
    <w:rsid w:val="004D0096"/>
    <w:rsid w:val="004D02A2"/>
    <w:rsid w:val="004D03F5"/>
    <w:rsid w:val="004D0512"/>
    <w:rsid w:val="004D114F"/>
    <w:rsid w:val="004D17C5"/>
    <w:rsid w:val="004D1869"/>
    <w:rsid w:val="004D253B"/>
    <w:rsid w:val="004D39FA"/>
    <w:rsid w:val="004D5084"/>
    <w:rsid w:val="004D538F"/>
    <w:rsid w:val="004D567B"/>
    <w:rsid w:val="004D56DB"/>
    <w:rsid w:val="004D6BC6"/>
    <w:rsid w:val="004D6C54"/>
    <w:rsid w:val="004D70AD"/>
    <w:rsid w:val="004D75F7"/>
    <w:rsid w:val="004E0747"/>
    <w:rsid w:val="004E0973"/>
    <w:rsid w:val="004E2C30"/>
    <w:rsid w:val="004E361F"/>
    <w:rsid w:val="004E3940"/>
    <w:rsid w:val="004E3AA1"/>
    <w:rsid w:val="004E3CB8"/>
    <w:rsid w:val="004E49CE"/>
    <w:rsid w:val="004E592D"/>
    <w:rsid w:val="004E66C6"/>
    <w:rsid w:val="004E6DCB"/>
    <w:rsid w:val="004E7093"/>
    <w:rsid w:val="004E72F8"/>
    <w:rsid w:val="004E7965"/>
    <w:rsid w:val="004E7C1D"/>
    <w:rsid w:val="004F0269"/>
    <w:rsid w:val="004F045B"/>
    <w:rsid w:val="004F0560"/>
    <w:rsid w:val="004F065A"/>
    <w:rsid w:val="004F28EE"/>
    <w:rsid w:val="004F29FA"/>
    <w:rsid w:val="004F3012"/>
    <w:rsid w:val="004F4E24"/>
    <w:rsid w:val="004F565B"/>
    <w:rsid w:val="004F66F4"/>
    <w:rsid w:val="004F68C8"/>
    <w:rsid w:val="004F6ED9"/>
    <w:rsid w:val="004F6F9D"/>
    <w:rsid w:val="004F7599"/>
    <w:rsid w:val="004F75F3"/>
    <w:rsid w:val="004F7CB1"/>
    <w:rsid w:val="0050077C"/>
    <w:rsid w:val="00501369"/>
    <w:rsid w:val="00501AEC"/>
    <w:rsid w:val="00501F4D"/>
    <w:rsid w:val="00502104"/>
    <w:rsid w:val="005034C3"/>
    <w:rsid w:val="00504F5B"/>
    <w:rsid w:val="00505587"/>
    <w:rsid w:val="00505CBA"/>
    <w:rsid w:val="0050686E"/>
    <w:rsid w:val="00507101"/>
    <w:rsid w:val="005079F1"/>
    <w:rsid w:val="00510377"/>
    <w:rsid w:val="00510497"/>
    <w:rsid w:val="005104BD"/>
    <w:rsid w:val="00511F60"/>
    <w:rsid w:val="00511FA1"/>
    <w:rsid w:val="00512645"/>
    <w:rsid w:val="00513103"/>
    <w:rsid w:val="00513A97"/>
    <w:rsid w:val="005153BF"/>
    <w:rsid w:val="005155D9"/>
    <w:rsid w:val="00515C8E"/>
    <w:rsid w:val="00515D6B"/>
    <w:rsid w:val="00516460"/>
    <w:rsid w:val="00516696"/>
    <w:rsid w:val="00516710"/>
    <w:rsid w:val="0051677E"/>
    <w:rsid w:val="00516A83"/>
    <w:rsid w:val="00517415"/>
    <w:rsid w:val="00517981"/>
    <w:rsid w:val="00517A41"/>
    <w:rsid w:val="00520C85"/>
    <w:rsid w:val="0052178B"/>
    <w:rsid w:val="005228EE"/>
    <w:rsid w:val="005231AA"/>
    <w:rsid w:val="005233DF"/>
    <w:rsid w:val="0052389F"/>
    <w:rsid w:val="00523CD5"/>
    <w:rsid w:val="00523FF3"/>
    <w:rsid w:val="00524295"/>
    <w:rsid w:val="00524FD5"/>
    <w:rsid w:val="005253A1"/>
    <w:rsid w:val="00525628"/>
    <w:rsid w:val="00526543"/>
    <w:rsid w:val="00526A24"/>
    <w:rsid w:val="00527423"/>
    <w:rsid w:val="005302DC"/>
    <w:rsid w:val="00530BC4"/>
    <w:rsid w:val="00530FDE"/>
    <w:rsid w:val="00531AC5"/>
    <w:rsid w:val="00532601"/>
    <w:rsid w:val="005327BA"/>
    <w:rsid w:val="00532D4E"/>
    <w:rsid w:val="00533573"/>
    <w:rsid w:val="00533D71"/>
    <w:rsid w:val="00534831"/>
    <w:rsid w:val="00534898"/>
    <w:rsid w:val="00534AA4"/>
    <w:rsid w:val="00535041"/>
    <w:rsid w:val="00535A75"/>
    <w:rsid w:val="0053630A"/>
    <w:rsid w:val="0053665F"/>
    <w:rsid w:val="00540F5E"/>
    <w:rsid w:val="00541BBB"/>
    <w:rsid w:val="00542804"/>
    <w:rsid w:val="005440B6"/>
    <w:rsid w:val="005449B5"/>
    <w:rsid w:val="005451A6"/>
    <w:rsid w:val="0054603B"/>
    <w:rsid w:val="005472DF"/>
    <w:rsid w:val="00547CE0"/>
    <w:rsid w:val="00547E9D"/>
    <w:rsid w:val="00550451"/>
    <w:rsid w:val="005509B1"/>
    <w:rsid w:val="00550C7B"/>
    <w:rsid w:val="005512E8"/>
    <w:rsid w:val="005529FB"/>
    <w:rsid w:val="00552A3B"/>
    <w:rsid w:val="00553339"/>
    <w:rsid w:val="00553D17"/>
    <w:rsid w:val="00553E06"/>
    <w:rsid w:val="005540D3"/>
    <w:rsid w:val="0055418A"/>
    <w:rsid w:val="005555C2"/>
    <w:rsid w:val="0055573F"/>
    <w:rsid w:val="00555C2A"/>
    <w:rsid w:val="00556ED2"/>
    <w:rsid w:val="00557588"/>
    <w:rsid w:val="00557B18"/>
    <w:rsid w:val="00557B9B"/>
    <w:rsid w:val="00557E37"/>
    <w:rsid w:val="00560019"/>
    <w:rsid w:val="005602A8"/>
    <w:rsid w:val="005609B3"/>
    <w:rsid w:val="00560DF0"/>
    <w:rsid w:val="005621FD"/>
    <w:rsid w:val="0056339A"/>
    <w:rsid w:val="00563EAF"/>
    <w:rsid w:val="00563F80"/>
    <w:rsid w:val="00564266"/>
    <w:rsid w:val="00564700"/>
    <w:rsid w:val="0056684F"/>
    <w:rsid w:val="005669ED"/>
    <w:rsid w:val="00566BF8"/>
    <w:rsid w:val="00567135"/>
    <w:rsid w:val="00567BBE"/>
    <w:rsid w:val="00567DD5"/>
    <w:rsid w:val="00570440"/>
    <w:rsid w:val="005713C9"/>
    <w:rsid w:val="00571CF8"/>
    <w:rsid w:val="0057206D"/>
    <w:rsid w:val="0057266A"/>
    <w:rsid w:val="00572883"/>
    <w:rsid w:val="00573024"/>
    <w:rsid w:val="005736A5"/>
    <w:rsid w:val="00574A99"/>
    <w:rsid w:val="00574BE9"/>
    <w:rsid w:val="00574E6A"/>
    <w:rsid w:val="0057523A"/>
    <w:rsid w:val="00577156"/>
    <w:rsid w:val="005772B1"/>
    <w:rsid w:val="005772D7"/>
    <w:rsid w:val="00580484"/>
    <w:rsid w:val="005809BE"/>
    <w:rsid w:val="00580C9A"/>
    <w:rsid w:val="00581858"/>
    <w:rsid w:val="005818A8"/>
    <w:rsid w:val="00582471"/>
    <w:rsid w:val="00582EC5"/>
    <w:rsid w:val="005832BA"/>
    <w:rsid w:val="00583872"/>
    <w:rsid w:val="00583952"/>
    <w:rsid w:val="00584B27"/>
    <w:rsid w:val="00584F39"/>
    <w:rsid w:val="0058686F"/>
    <w:rsid w:val="005870E3"/>
    <w:rsid w:val="00587A6C"/>
    <w:rsid w:val="00593706"/>
    <w:rsid w:val="00594619"/>
    <w:rsid w:val="005947AF"/>
    <w:rsid w:val="00594A46"/>
    <w:rsid w:val="00594EA5"/>
    <w:rsid w:val="00595E68"/>
    <w:rsid w:val="00597703"/>
    <w:rsid w:val="00597B35"/>
    <w:rsid w:val="005A14A3"/>
    <w:rsid w:val="005A1551"/>
    <w:rsid w:val="005A1DCA"/>
    <w:rsid w:val="005A228B"/>
    <w:rsid w:val="005A2655"/>
    <w:rsid w:val="005A358C"/>
    <w:rsid w:val="005A3787"/>
    <w:rsid w:val="005A4281"/>
    <w:rsid w:val="005A4ED3"/>
    <w:rsid w:val="005A5562"/>
    <w:rsid w:val="005A5D33"/>
    <w:rsid w:val="005A5E6F"/>
    <w:rsid w:val="005A6DA5"/>
    <w:rsid w:val="005A7345"/>
    <w:rsid w:val="005B0336"/>
    <w:rsid w:val="005B0C4E"/>
    <w:rsid w:val="005B1070"/>
    <w:rsid w:val="005B1540"/>
    <w:rsid w:val="005B1B55"/>
    <w:rsid w:val="005B1F6D"/>
    <w:rsid w:val="005B2B7B"/>
    <w:rsid w:val="005B34E2"/>
    <w:rsid w:val="005B3DC8"/>
    <w:rsid w:val="005B4058"/>
    <w:rsid w:val="005B46B4"/>
    <w:rsid w:val="005B5EDA"/>
    <w:rsid w:val="005B604D"/>
    <w:rsid w:val="005B6477"/>
    <w:rsid w:val="005B6BD0"/>
    <w:rsid w:val="005B6EBB"/>
    <w:rsid w:val="005B7181"/>
    <w:rsid w:val="005B7CA6"/>
    <w:rsid w:val="005C0CA4"/>
    <w:rsid w:val="005C10A9"/>
    <w:rsid w:val="005C2B82"/>
    <w:rsid w:val="005C323D"/>
    <w:rsid w:val="005C3285"/>
    <w:rsid w:val="005C32A6"/>
    <w:rsid w:val="005C4BE7"/>
    <w:rsid w:val="005C51B0"/>
    <w:rsid w:val="005C56A3"/>
    <w:rsid w:val="005C6738"/>
    <w:rsid w:val="005C6EAE"/>
    <w:rsid w:val="005C6ECF"/>
    <w:rsid w:val="005C7755"/>
    <w:rsid w:val="005C7C50"/>
    <w:rsid w:val="005D07EC"/>
    <w:rsid w:val="005D0F57"/>
    <w:rsid w:val="005D1343"/>
    <w:rsid w:val="005D2642"/>
    <w:rsid w:val="005D3A0A"/>
    <w:rsid w:val="005D3FD2"/>
    <w:rsid w:val="005D4DDD"/>
    <w:rsid w:val="005D5629"/>
    <w:rsid w:val="005D5AF2"/>
    <w:rsid w:val="005D5B70"/>
    <w:rsid w:val="005E03A2"/>
    <w:rsid w:val="005E0B30"/>
    <w:rsid w:val="005E0BA3"/>
    <w:rsid w:val="005E0CF4"/>
    <w:rsid w:val="005E0D5F"/>
    <w:rsid w:val="005E19BF"/>
    <w:rsid w:val="005E1D17"/>
    <w:rsid w:val="005E216F"/>
    <w:rsid w:val="005E278D"/>
    <w:rsid w:val="005E27DA"/>
    <w:rsid w:val="005E2ADC"/>
    <w:rsid w:val="005E2B36"/>
    <w:rsid w:val="005E3D82"/>
    <w:rsid w:val="005E4FEB"/>
    <w:rsid w:val="005E61BC"/>
    <w:rsid w:val="005E7052"/>
    <w:rsid w:val="005E72B2"/>
    <w:rsid w:val="005E7716"/>
    <w:rsid w:val="005E7F3F"/>
    <w:rsid w:val="005F0189"/>
    <w:rsid w:val="005F01FF"/>
    <w:rsid w:val="005F13C0"/>
    <w:rsid w:val="005F171A"/>
    <w:rsid w:val="005F1C18"/>
    <w:rsid w:val="005F30A6"/>
    <w:rsid w:val="005F30F7"/>
    <w:rsid w:val="005F32BB"/>
    <w:rsid w:val="005F3956"/>
    <w:rsid w:val="005F3D31"/>
    <w:rsid w:val="005F4324"/>
    <w:rsid w:val="005F6081"/>
    <w:rsid w:val="005F7E32"/>
    <w:rsid w:val="0060015E"/>
    <w:rsid w:val="00600AEB"/>
    <w:rsid w:val="00600B28"/>
    <w:rsid w:val="00600DC9"/>
    <w:rsid w:val="006016D1"/>
    <w:rsid w:val="0060241A"/>
    <w:rsid w:val="006024D9"/>
    <w:rsid w:val="006028C8"/>
    <w:rsid w:val="006032B4"/>
    <w:rsid w:val="006033CA"/>
    <w:rsid w:val="006037AD"/>
    <w:rsid w:val="00605663"/>
    <w:rsid w:val="00605E7A"/>
    <w:rsid w:val="00606CE1"/>
    <w:rsid w:val="00606D8A"/>
    <w:rsid w:val="00606E43"/>
    <w:rsid w:val="006070B0"/>
    <w:rsid w:val="006070E0"/>
    <w:rsid w:val="0060779C"/>
    <w:rsid w:val="00607D4D"/>
    <w:rsid w:val="00607D79"/>
    <w:rsid w:val="00610319"/>
    <w:rsid w:val="00610A76"/>
    <w:rsid w:val="00610BB1"/>
    <w:rsid w:val="00610D2B"/>
    <w:rsid w:val="00610E50"/>
    <w:rsid w:val="00611669"/>
    <w:rsid w:val="0061178F"/>
    <w:rsid w:val="00612C5F"/>
    <w:rsid w:val="00613392"/>
    <w:rsid w:val="00613706"/>
    <w:rsid w:val="006147B0"/>
    <w:rsid w:val="0061489B"/>
    <w:rsid w:val="00615508"/>
    <w:rsid w:val="00616370"/>
    <w:rsid w:val="00616B97"/>
    <w:rsid w:val="00616E4F"/>
    <w:rsid w:val="0061746B"/>
    <w:rsid w:val="0061750B"/>
    <w:rsid w:val="006208FC"/>
    <w:rsid w:val="006214E9"/>
    <w:rsid w:val="00621D23"/>
    <w:rsid w:val="00621F37"/>
    <w:rsid w:val="00622504"/>
    <w:rsid w:val="00622FA5"/>
    <w:rsid w:val="00622FDD"/>
    <w:rsid w:val="00623477"/>
    <w:rsid w:val="00623FC2"/>
    <w:rsid w:val="00624251"/>
    <w:rsid w:val="0062475E"/>
    <w:rsid w:val="006250D0"/>
    <w:rsid w:val="006264A9"/>
    <w:rsid w:val="006271DB"/>
    <w:rsid w:val="006279CE"/>
    <w:rsid w:val="00627B07"/>
    <w:rsid w:val="00627D59"/>
    <w:rsid w:val="00630705"/>
    <w:rsid w:val="00630C10"/>
    <w:rsid w:val="00630EEA"/>
    <w:rsid w:val="0063141C"/>
    <w:rsid w:val="00631DD6"/>
    <w:rsid w:val="00631E7D"/>
    <w:rsid w:val="00631EA8"/>
    <w:rsid w:val="0063214F"/>
    <w:rsid w:val="00632177"/>
    <w:rsid w:val="0063388F"/>
    <w:rsid w:val="00633E7B"/>
    <w:rsid w:val="00634378"/>
    <w:rsid w:val="00634501"/>
    <w:rsid w:val="006346AA"/>
    <w:rsid w:val="0063603B"/>
    <w:rsid w:val="0064032C"/>
    <w:rsid w:val="00641FC7"/>
    <w:rsid w:val="00642248"/>
    <w:rsid w:val="006425B1"/>
    <w:rsid w:val="00643D39"/>
    <w:rsid w:val="00644178"/>
    <w:rsid w:val="006449B5"/>
    <w:rsid w:val="00644C12"/>
    <w:rsid w:val="00644EA7"/>
    <w:rsid w:val="006451DF"/>
    <w:rsid w:val="00646542"/>
    <w:rsid w:val="00647591"/>
    <w:rsid w:val="0064782E"/>
    <w:rsid w:val="0065033D"/>
    <w:rsid w:val="00651100"/>
    <w:rsid w:val="006516DE"/>
    <w:rsid w:val="0065217D"/>
    <w:rsid w:val="006524E7"/>
    <w:rsid w:val="00652A1D"/>
    <w:rsid w:val="00652D34"/>
    <w:rsid w:val="006530ED"/>
    <w:rsid w:val="0065344C"/>
    <w:rsid w:val="006541AD"/>
    <w:rsid w:val="006547B9"/>
    <w:rsid w:val="00654981"/>
    <w:rsid w:val="00654BCB"/>
    <w:rsid w:val="00654CA1"/>
    <w:rsid w:val="00654D7F"/>
    <w:rsid w:val="006558E7"/>
    <w:rsid w:val="006558F1"/>
    <w:rsid w:val="00656211"/>
    <w:rsid w:val="0066024C"/>
    <w:rsid w:val="00660B6E"/>
    <w:rsid w:val="00660F45"/>
    <w:rsid w:val="0066149D"/>
    <w:rsid w:val="00661729"/>
    <w:rsid w:val="00661CED"/>
    <w:rsid w:val="00661FE4"/>
    <w:rsid w:val="00662F35"/>
    <w:rsid w:val="006638B1"/>
    <w:rsid w:val="006650D2"/>
    <w:rsid w:val="0066536D"/>
    <w:rsid w:val="0066547C"/>
    <w:rsid w:val="00665794"/>
    <w:rsid w:val="00665823"/>
    <w:rsid w:val="006659AE"/>
    <w:rsid w:val="006659B1"/>
    <w:rsid w:val="00665C42"/>
    <w:rsid w:val="00667327"/>
    <w:rsid w:val="006677AD"/>
    <w:rsid w:val="00670D36"/>
    <w:rsid w:val="00671C71"/>
    <w:rsid w:val="00672110"/>
    <w:rsid w:val="00673090"/>
    <w:rsid w:val="006735D2"/>
    <w:rsid w:val="0067435B"/>
    <w:rsid w:val="006744DE"/>
    <w:rsid w:val="00675373"/>
    <w:rsid w:val="00676A6D"/>
    <w:rsid w:val="00676C5A"/>
    <w:rsid w:val="00676CF0"/>
    <w:rsid w:val="00676D82"/>
    <w:rsid w:val="00676D9B"/>
    <w:rsid w:val="006777DA"/>
    <w:rsid w:val="0068017C"/>
    <w:rsid w:val="00680A7B"/>
    <w:rsid w:val="00680C33"/>
    <w:rsid w:val="00682012"/>
    <w:rsid w:val="00682D1E"/>
    <w:rsid w:val="006831E5"/>
    <w:rsid w:val="006831ED"/>
    <w:rsid w:val="0068349B"/>
    <w:rsid w:val="006837C7"/>
    <w:rsid w:val="00683BFB"/>
    <w:rsid w:val="00684F3C"/>
    <w:rsid w:val="006863A8"/>
    <w:rsid w:val="00686F25"/>
    <w:rsid w:val="00687535"/>
    <w:rsid w:val="006877EA"/>
    <w:rsid w:val="00687B20"/>
    <w:rsid w:val="00690F1E"/>
    <w:rsid w:val="006914B3"/>
    <w:rsid w:val="006926CB"/>
    <w:rsid w:val="0069272B"/>
    <w:rsid w:val="00692C4C"/>
    <w:rsid w:val="00692CB0"/>
    <w:rsid w:val="0069400B"/>
    <w:rsid w:val="0069467D"/>
    <w:rsid w:val="00694780"/>
    <w:rsid w:val="0069495C"/>
    <w:rsid w:val="0069504B"/>
    <w:rsid w:val="00695A33"/>
    <w:rsid w:val="00695A50"/>
    <w:rsid w:val="00695CFC"/>
    <w:rsid w:val="00697192"/>
    <w:rsid w:val="00697E57"/>
    <w:rsid w:val="006A07F3"/>
    <w:rsid w:val="006A15C7"/>
    <w:rsid w:val="006A18B1"/>
    <w:rsid w:val="006A3023"/>
    <w:rsid w:val="006A4A29"/>
    <w:rsid w:val="006A5B03"/>
    <w:rsid w:val="006A609D"/>
    <w:rsid w:val="006A7303"/>
    <w:rsid w:val="006A75AC"/>
    <w:rsid w:val="006A7712"/>
    <w:rsid w:val="006B1C59"/>
    <w:rsid w:val="006B1FA4"/>
    <w:rsid w:val="006B2C68"/>
    <w:rsid w:val="006B33C0"/>
    <w:rsid w:val="006B40CD"/>
    <w:rsid w:val="006B4251"/>
    <w:rsid w:val="006B4347"/>
    <w:rsid w:val="006B4493"/>
    <w:rsid w:val="006B517F"/>
    <w:rsid w:val="006B557C"/>
    <w:rsid w:val="006B5886"/>
    <w:rsid w:val="006B622F"/>
    <w:rsid w:val="006B6DE3"/>
    <w:rsid w:val="006B7677"/>
    <w:rsid w:val="006B7695"/>
    <w:rsid w:val="006C014E"/>
    <w:rsid w:val="006C0269"/>
    <w:rsid w:val="006C0BFF"/>
    <w:rsid w:val="006C1470"/>
    <w:rsid w:val="006C27D7"/>
    <w:rsid w:val="006C2CF2"/>
    <w:rsid w:val="006C2D7D"/>
    <w:rsid w:val="006C3D20"/>
    <w:rsid w:val="006C4C48"/>
    <w:rsid w:val="006C52A1"/>
    <w:rsid w:val="006C586E"/>
    <w:rsid w:val="006C5CF4"/>
    <w:rsid w:val="006C6EE5"/>
    <w:rsid w:val="006C74AF"/>
    <w:rsid w:val="006C7667"/>
    <w:rsid w:val="006D0BE2"/>
    <w:rsid w:val="006D12D6"/>
    <w:rsid w:val="006D14A7"/>
    <w:rsid w:val="006D1B03"/>
    <w:rsid w:val="006D25E1"/>
    <w:rsid w:val="006D3D91"/>
    <w:rsid w:val="006D5479"/>
    <w:rsid w:val="006D61A7"/>
    <w:rsid w:val="006D6BC6"/>
    <w:rsid w:val="006E0EFA"/>
    <w:rsid w:val="006E15D4"/>
    <w:rsid w:val="006E1AAF"/>
    <w:rsid w:val="006E1C14"/>
    <w:rsid w:val="006E2407"/>
    <w:rsid w:val="006E2685"/>
    <w:rsid w:val="006E3796"/>
    <w:rsid w:val="006E499D"/>
    <w:rsid w:val="006E4C57"/>
    <w:rsid w:val="006E5042"/>
    <w:rsid w:val="006E5EB1"/>
    <w:rsid w:val="006E75BB"/>
    <w:rsid w:val="006E76B5"/>
    <w:rsid w:val="006E7971"/>
    <w:rsid w:val="006E7C0C"/>
    <w:rsid w:val="006F011F"/>
    <w:rsid w:val="006F1139"/>
    <w:rsid w:val="006F124D"/>
    <w:rsid w:val="006F16DB"/>
    <w:rsid w:val="006F28D0"/>
    <w:rsid w:val="006F28E0"/>
    <w:rsid w:val="006F2BBC"/>
    <w:rsid w:val="006F30F2"/>
    <w:rsid w:val="006F3826"/>
    <w:rsid w:val="006F39BE"/>
    <w:rsid w:val="006F3DBB"/>
    <w:rsid w:val="006F3F46"/>
    <w:rsid w:val="006F4D0B"/>
    <w:rsid w:val="006F4EC8"/>
    <w:rsid w:val="006F66FB"/>
    <w:rsid w:val="006F6BA1"/>
    <w:rsid w:val="006F7BD5"/>
    <w:rsid w:val="00700A65"/>
    <w:rsid w:val="00700B7F"/>
    <w:rsid w:val="0070240F"/>
    <w:rsid w:val="007025B1"/>
    <w:rsid w:val="007029BB"/>
    <w:rsid w:val="00702E1D"/>
    <w:rsid w:val="00702E42"/>
    <w:rsid w:val="00703250"/>
    <w:rsid w:val="00703566"/>
    <w:rsid w:val="00703B92"/>
    <w:rsid w:val="00703C1A"/>
    <w:rsid w:val="00704317"/>
    <w:rsid w:val="00704493"/>
    <w:rsid w:val="00704E88"/>
    <w:rsid w:val="007057F4"/>
    <w:rsid w:val="00705894"/>
    <w:rsid w:val="00705AA2"/>
    <w:rsid w:val="00705DE8"/>
    <w:rsid w:val="00706192"/>
    <w:rsid w:val="00706787"/>
    <w:rsid w:val="00706993"/>
    <w:rsid w:val="0071066F"/>
    <w:rsid w:val="00710C4E"/>
    <w:rsid w:val="00710DAD"/>
    <w:rsid w:val="007112A8"/>
    <w:rsid w:val="00711DB4"/>
    <w:rsid w:val="007129A4"/>
    <w:rsid w:val="00712B23"/>
    <w:rsid w:val="007133FA"/>
    <w:rsid w:val="00713629"/>
    <w:rsid w:val="00713861"/>
    <w:rsid w:val="00713949"/>
    <w:rsid w:val="0071404F"/>
    <w:rsid w:val="00714590"/>
    <w:rsid w:val="00714B78"/>
    <w:rsid w:val="00715482"/>
    <w:rsid w:val="007158A5"/>
    <w:rsid w:val="0071728E"/>
    <w:rsid w:val="00720088"/>
    <w:rsid w:val="007201B6"/>
    <w:rsid w:val="0072235C"/>
    <w:rsid w:val="0072260D"/>
    <w:rsid w:val="007227F6"/>
    <w:rsid w:val="00722B91"/>
    <w:rsid w:val="00724A22"/>
    <w:rsid w:val="00725A4A"/>
    <w:rsid w:val="00725B1B"/>
    <w:rsid w:val="00726B50"/>
    <w:rsid w:val="007277DF"/>
    <w:rsid w:val="0072795E"/>
    <w:rsid w:val="00727DC9"/>
    <w:rsid w:val="00727FF9"/>
    <w:rsid w:val="00730055"/>
    <w:rsid w:val="007301DE"/>
    <w:rsid w:val="00731054"/>
    <w:rsid w:val="007314BD"/>
    <w:rsid w:val="00731606"/>
    <w:rsid w:val="00732434"/>
    <w:rsid w:val="00733A64"/>
    <w:rsid w:val="00733BAF"/>
    <w:rsid w:val="00734001"/>
    <w:rsid w:val="00736016"/>
    <w:rsid w:val="007365E5"/>
    <w:rsid w:val="00736612"/>
    <w:rsid w:val="00736F8F"/>
    <w:rsid w:val="007370F6"/>
    <w:rsid w:val="00737430"/>
    <w:rsid w:val="00737C8C"/>
    <w:rsid w:val="00740632"/>
    <w:rsid w:val="007410FC"/>
    <w:rsid w:val="007410FF"/>
    <w:rsid w:val="0074166D"/>
    <w:rsid w:val="00742909"/>
    <w:rsid w:val="00743479"/>
    <w:rsid w:val="00743F0D"/>
    <w:rsid w:val="00743FB7"/>
    <w:rsid w:val="00744227"/>
    <w:rsid w:val="00744595"/>
    <w:rsid w:val="0074482A"/>
    <w:rsid w:val="00745E1B"/>
    <w:rsid w:val="007470D5"/>
    <w:rsid w:val="007471BA"/>
    <w:rsid w:val="00747948"/>
    <w:rsid w:val="00747966"/>
    <w:rsid w:val="00750719"/>
    <w:rsid w:val="00750884"/>
    <w:rsid w:val="00750D42"/>
    <w:rsid w:val="00751224"/>
    <w:rsid w:val="00751BFD"/>
    <w:rsid w:val="007522FD"/>
    <w:rsid w:val="00752DE7"/>
    <w:rsid w:val="00752E52"/>
    <w:rsid w:val="007540C0"/>
    <w:rsid w:val="00754585"/>
    <w:rsid w:val="00754D1E"/>
    <w:rsid w:val="00755B94"/>
    <w:rsid w:val="00756C3A"/>
    <w:rsid w:val="007570BB"/>
    <w:rsid w:val="0075739A"/>
    <w:rsid w:val="00760034"/>
    <w:rsid w:val="00761FD5"/>
    <w:rsid w:val="00763ED7"/>
    <w:rsid w:val="00764A10"/>
    <w:rsid w:val="007653E0"/>
    <w:rsid w:val="00765DAC"/>
    <w:rsid w:val="0076707A"/>
    <w:rsid w:val="007670FA"/>
    <w:rsid w:val="007677D3"/>
    <w:rsid w:val="0077148F"/>
    <w:rsid w:val="00771C25"/>
    <w:rsid w:val="007720D9"/>
    <w:rsid w:val="0077283F"/>
    <w:rsid w:val="00772AE6"/>
    <w:rsid w:val="00773C6B"/>
    <w:rsid w:val="00773CA7"/>
    <w:rsid w:val="00773DA6"/>
    <w:rsid w:val="007741B3"/>
    <w:rsid w:val="00774A14"/>
    <w:rsid w:val="0077640D"/>
    <w:rsid w:val="00776F26"/>
    <w:rsid w:val="0077758C"/>
    <w:rsid w:val="0077763A"/>
    <w:rsid w:val="00777678"/>
    <w:rsid w:val="00780EE0"/>
    <w:rsid w:val="00781BB4"/>
    <w:rsid w:val="0078281E"/>
    <w:rsid w:val="00782E70"/>
    <w:rsid w:val="00783B06"/>
    <w:rsid w:val="00784937"/>
    <w:rsid w:val="007850E0"/>
    <w:rsid w:val="00785AF9"/>
    <w:rsid w:val="00785C83"/>
    <w:rsid w:val="007863B9"/>
    <w:rsid w:val="0078643F"/>
    <w:rsid w:val="007868FC"/>
    <w:rsid w:val="00786CF1"/>
    <w:rsid w:val="00787039"/>
    <w:rsid w:val="007903C8"/>
    <w:rsid w:val="007907DD"/>
    <w:rsid w:val="00790E6B"/>
    <w:rsid w:val="00790FA2"/>
    <w:rsid w:val="00791C03"/>
    <w:rsid w:val="00792450"/>
    <w:rsid w:val="00792D24"/>
    <w:rsid w:val="00793B07"/>
    <w:rsid w:val="00794837"/>
    <w:rsid w:val="007959F8"/>
    <w:rsid w:val="007967DC"/>
    <w:rsid w:val="007A06BC"/>
    <w:rsid w:val="007A0D99"/>
    <w:rsid w:val="007A168A"/>
    <w:rsid w:val="007A1D95"/>
    <w:rsid w:val="007A1DCE"/>
    <w:rsid w:val="007A1F03"/>
    <w:rsid w:val="007A2075"/>
    <w:rsid w:val="007A207E"/>
    <w:rsid w:val="007A3510"/>
    <w:rsid w:val="007A49B1"/>
    <w:rsid w:val="007A4B47"/>
    <w:rsid w:val="007A4C2C"/>
    <w:rsid w:val="007A4E69"/>
    <w:rsid w:val="007A51A1"/>
    <w:rsid w:val="007A5E7C"/>
    <w:rsid w:val="007A5FDD"/>
    <w:rsid w:val="007A6FD3"/>
    <w:rsid w:val="007A76F3"/>
    <w:rsid w:val="007B02B1"/>
    <w:rsid w:val="007B040F"/>
    <w:rsid w:val="007B0C04"/>
    <w:rsid w:val="007B0CA4"/>
    <w:rsid w:val="007B0F30"/>
    <w:rsid w:val="007B127A"/>
    <w:rsid w:val="007B2642"/>
    <w:rsid w:val="007B37FD"/>
    <w:rsid w:val="007B3894"/>
    <w:rsid w:val="007B42A6"/>
    <w:rsid w:val="007B5042"/>
    <w:rsid w:val="007B56EF"/>
    <w:rsid w:val="007B58FD"/>
    <w:rsid w:val="007B64C2"/>
    <w:rsid w:val="007B6938"/>
    <w:rsid w:val="007B8C42"/>
    <w:rsid w:val="007C01FE"/>
    <w:rsid w:val="007C17B8"/>
    <w:rsid w:val="007C20F4"/>
    <w:rsid w:val="007C2B07"/>
    <w:rsid w:val="007C2B09"/>
    <w:rsid w:val="007C2F83"/>
    <w:rsid w:val="007C44BA"/>
    <w:rsid w:val="007C4559"/>
    <w:rsid w:val="007C4F4A"/>
    <w:rsid w:val="007C5C4E"/>
    <w:rsid w:val="007C644A"/>
    <w:rsid w:val="007C6B14"/>
    <w:rsid w:val="007C6D1A"/>
    <w:rsid w:val="007C74F0"/>
    <w:rsid w:val="007C7858"/>
    <w:rsid w:val="007C7DAD"/>
    <w:rsid w:val="007D103E"/>
    <w:rsid w:val="007D2391"/>
    <w:rsid w:val="007D31BE"/>
    <w:rsid w:val="007D3504"/>
    <w:rsid w:val="007D3DD0"/>
    <w:rsid w:val="007D4944"/>
    <w:rsid w:val="007D4DBE"/>
    <w:rsid w:val="007D4ED7"/>
    <w:rsid w:val="007D53A7"/>
    <w:rsid w:val="007D5691"/>
    <w:rsid w:val="007D5726"/>
    <w:rsid w:val="007D620D"/>
    <w:rsid w:val="007D6A8F"/>
    <w:rsid w:val="007E0592"/>
    <w:rsid w:val="007E065F"/>
    <w:rsid w:val="007E1F91"/>
    <w:rsid w:val="007E1FF5"/>
    <w:rsid w:val="007E211E"/>
    <w:rsid w:val="007E3ACE"/>
    <w:rsid w:val="007E3B32"/>
    <w:rsid w:val="007E3C75"/>
    <w:rsid w:val="007E3F62"/>
    <w:rsid w:val="007F0509"/>
    <w:rsid w:val="007F0ED2"/>
    <w:rsid w:val="007F0FC5"/>
    <w:rsid w:val="007F12F1"/>
    <w:rsid w:val="007F155C"/>
    <w:rsid w:val="007F1AEB"/>
    <w:rsid w:val="007F2112"/>
    <w:rsid w:val="007F216F"/>
    <w:rsid w:val="007F2906"/>
    <w:rsid w:val="007F2F83"/>
    <w:rsid w:val="007F393D"/>
    <w:rsid w:val="007F4977"/>
    <w:rsid w:val="007F4DCC"/>
    <w:rsid w:val="007F514B"/>
    <w:rsid w:val="007F5C33"/>
    <w:rsid w:val="007F5C85"/>
    <w:rsid w:val="007F621F"/>
    <w:rsid w:val="007F62C5"/>
    <w:rsid w:val="007F6EFF"/>
    <w:rsid w:val="007F72EF"/>
    <w:rsid w:val="007F7A10"/>
    <w:rsid w:val="007F7B6D"/>
    <w:rsid w:val="00800766"/>
    <w:rsid w:val="008035E2"/>
    <w:rsid w:val="00804788"/>
    <w:rsid w:val="00805B54"/>
    <w:rsid w:val="008065FA"/>
    <w:rsid w:val="00806F32"/>
    <w:rsid w:val="00807186"/>
    <w:rsid w:val="00807424"/>
    <w:rsid w:val="00807763"/>
    <w:rsid w:val="00810B98"/>
    <w:rsid w:val="00810C03"/>
    <w:rsid w:val="00810F7A"/>
    <w:rsid w:val="0081141C"/>
    <w:rsid w:val="008116F0"/>
    <w:rsid w:val="008116F1"/>
    <w:rsid w:val="00811F25"/>
    <w:rsid w:val="0081322C"/>
    <w:rsid w:val="00813627"/>
    <w:rsid w:val="0081366E"/>
    <w:rsid w:val="00813AF4"/>
    <w:rsid w:val="00813C7A"/>
    <w:rsid w:val="008141FA"/>
    <w:rsid w:val="0081462C"/>
    <w:rsid w:val="008147EA"/>
    <w:rsid w:val="00814967"/>
    <w:rsid w:val="00817AAE"/>
    <w:rsid w:val="00821465"/>
    <w:rsid w:val="00821853"/>
    <w:rsid w:val="00824177"/>
    <w:rsid w:val="008243AA"/>
    <w:rsid w:val="00824FE9"/>
    <w:rsid w:val="00825108"/>
    <w:rsid w:val="008276BC"/>
    <w:rsid w:val="0082782F"/>
    <w:rsid w:val="00830477"/>
    <w:rsid w:val="00830511"/>
    <w:rsid w:val="00830792"/>
    <w:rsid w:val="008313AD"/>
    <w:rsid w:val="0083159B"/>
    <w:rsid w:val="008325BB"/>
    <w:rsid w:val="00833425"/>
    <w:rsid w:val="00833758"/>
    <w:rsid w:val="008337DD"/>
    <w:rsid w:val="00833CE2"/>
    <w:rsid w:val="00833F04"/>
    <w:rsid w:val="00834FD9"/>
    <w:rsid w:val="008359EC"/>
    <w:rsid w:val="00836C15"/>
    <w:rsid w:val="00837047"/>
    <w:rsid w:val="00837502"/>
    <w:rsid w:val="00837C9A"/>
    <w:rsid w:val="00840599"/>
    <w:rsid w:val="00841136"/>
    <w:rsid w:val="00841370"/>
    <w:rsid w:val="0084173D"/>
    <w:rsid w:val="00842166"/>
    <w:rsid w:val="008426F0"/>
    <w:rsid w:val="008428BC"/>
    <w:rsid w:val="008446DA"/>
    <w:rsid w:val="00845936"/>
    <w:rsid w:val="0084596F"/>
    <w:rsid w:val="00846DDB"/>
    <w:rsid w:val="00847024"/>
    <w:rsid w:val="008475D9"/>
    <w:rsid w:val="00850760"/>
    <w:rsid w:val="0085119F"/>
    <w:rsid w:val="00851932"/>
    <w:rsid w:val="008519EB"/>
    <w:rsid w:val="00851B21"/>
    <w:rsid w:val="00851C68"/>
    <w:rsid w:val="00852A8A"/>
    <w:rsid w:val="008534C6"/>
    <w:rsid w:val="008535E1"/>
    <w:rsid w:val="008554B2"/>
    <w:rsid w:val="00856391"/>
    <w:rsid w:val="008574BE"/>
    <w:rsid w:val="008575B6"/>
    <w:rsid w:val="008577FF"/>
    <w:rsid w:val="008601D7"/>
    <w:rsid w:val="0086076D"/>
    <w:rsid w:val="008611B1"/>
    <w:rsid w:val="00861A2A"/>
    <w:rsid w:val="00861F18"/>
    <w:rsid w:val="008624BF"/>
    <w:rsid w:val="008624F0"/>
    <w:rsid w:val="00862736"/>
    <w:rsid w:val="0086284B"/>
    <w:rsid w:val="00862B28"/>
    <w:rsid w:val="00862CBE"/>
    <w:rsid w:val="0086385F"/>
    <w:rsid w:val="008642C6"/>
    <w:rsid w:val="00864488"/>
    <w:rsid w:val="00866730"/>
    <w:rsid w:val="00866D74"/>
    <w:rsid w:val="00866DE5"/>
    <w:rsid w:val="008674B2"/>
    <w:rsid w:val="00867688"/>
    <w:rsid w:val="008701C4"/>
    <w:rsid w:val="00870281"/>
    <w:rsid w:val="0087087C"/>
    <w:rsid w:val="008712C3"/>
    <w:rsid w:val="00872D17"/>
    <w:rsid w:val="00873275"/>
    <w:rsid w:val="0087327C"/>
    <w:rsid w:val="00873A79"/>
    <w:rsid w:val="00873B99"/>
    <w:rsid w:val="00874815"/>
    <w:rsid w:val="00875B53"/>
    <w:rsid w:val="008765A4"/>
    <w:rsid w:val="00876B24"/>
    <w:rsid w:val="00876EED"/>
    <w:rsid w:val="008772A4"/>
    <w:rsid w:val="0087730E"/>
    <w:rsid w:val="00877891"/>
    <w:rsid w:val="00877A2A"/>
    <w:rsid w:val="00877A8D"/>
    <w:rsid w:val="0088061C"/>
    <w:rsid w:val="00881F5B"/>
    <w:rsid w:val="008829EC"/>
    <w:rsid w:val="00882BA8"/>
    <w:rsid w:val="00883B2C"/>
    <w:rsid w:val="00883E62"/>
    <w:rsid w:val="0088432F"/>
    <w:rsid w:val="00886078"/>
    <w:rsid w:val="008868AD"/>
    <w:rsid w:val="00886A64"/>
    <w:rsid w:val="00886EFA"/>
    <w:rsid w:val="00886F14"/>
    <w:rsid w:val="00887266"/>
    <w:rsid w:val="008912C6"/>
    <w:rsid w:val="0089146D"/>
    <w:rsid w:val="008917AD"/>
    <w:rsid w:val="00891B7F"/>
    <w:rsid w:val="00893927"/>
    <w:rsid w:val="00894C64"/>
    <w:rsid w:val="00894FB1"/>
    <w:rsid w:val="00895193"/>
    <w:rsid w:val="00896922"/>
    <w:rsid w:val="00897321"/>
    <w:rsid w:val="00897CBB"/>
    <w:rsid w:val="008A117C"/>
    <w:rsid w:val="008A158B"/>
    <w:rsid w:val="008A1F21"/>
    <w:rsid w:val="008A2523"/>
    <w:rsid w:val="008A255A"/>
    <w:rsid w:val="008A25CC"/>
    <w:rsid w:val="008A3620"/>
    <w:rsid w:val="008A44BB"/>
    <w:rsid w:val="008A6F28"/>
    <w:rsid w:val="008A7948"/>
    <w:rsid w:val="008A7964"/>
    <w:rsid w:val="008B050E"/>
    <w:rsid w:val="008B0E4C"/>
    <w:rsid w:val="008B1004"/>
    <w:rsid w:val="008B102B"/>
    <w:rsid w:val="008B1E06"/>
    <w:rsid w:val="008B2319"/>
    <w:rsid w:val="008B272F"/>
    <w:rsid w:val="008B2C29"/>
    <w:rsid w:val="008B3080"/>
    <w:rsid w:val="008B33EA"/>
    <w:rsid w:val="008B3682"/>
    <w:rsid w:val="008B3D92"/>
    <w:rsid w:val="008B491C"/>
    <w:rsid w:val="008B4B03"/>
    <w:rsid w:val="008B4E84"/>
    <w:rsid w:val="008B5585"/>
    <w:rsid w:val="008B5CF8"/>
    <w:rsid w:val="008B5E87"/>
    <w:rsid w:val="008B60EA"/>
    <w:rsid w:val="008B6ACB"/>
    <w:rsid w:val="008B71BB"/>
    <w:rsid w:val="008B779B"/>
    <w:rsid w:val="008C0091"/>
    <w:rsid w:val="008C0144"/>
    <w:rsid w:val="008C0ACD"/>
    <w:rsid w:val="008C11FC"/>
    <w:rsid w:val="008C13BB"/>
    <w:rsid w:val="008C141D"/>
    <w:rsid w:val="008C1B82"/>
    <w:rsid w:val="008C1E22"/>
    <w:rsid w:val="008C233D"/>
    <w:rsid w:val="008C3203"/>
    <w:rsid w:val="008C4914"/>
    <w:rsid w:val="008C5A8D"/>
    <w:rsid w:val="008C6617"/>
    <w:rsid w:val="008C7151"/>
    <w:rsid w:val="008C7845"/>
    <w:rsid w:val="008D0043"/>
    <w:rsid w:val="008D0BA1"/>
    <w:rsid w:val="008D0DC9"/>
    <w:rsid w:val="008D0F9B"/>
    <w:rsid w:val="008D1098"/>
    <w:rsid w:val="008D1125"/>
    <w:rsid w:val="008D165D"/>
    <w:rsid w:val="008D1E6B"/>
    <w:rsid w:val="008D2CC1"/>
    <w:rsid w:val="008D2CD5"/>
    <w:rsid w:val="008D37DC"/>
    <w:rsid w:val="008D3EFF"/>
    <w:rsid w:val="008D4851"/>
    <w:rsid w:val="008D4B4B"/>
    <w:rsid w:val="008D5386"/>
    <w:rsid w:val="008D55CF"/>
    <w:rsid w:val="008D5DD6"/>
    <w:rsid w:val="008D61F9"/>
    <w:rsid w:val="008D6DAD"/>
    <w:rsid w:val="008D7658"/>
    <w:rsid w:val="008E1A8A"/>
    <w:rsid w:val="008E1ED3"/>
    <w:rsid w:val="008E51AF"/>
    <w:rsid w:val="008E6262"/>
    <w:rsid w:val="008E775F"/>
    <w:rsid w:val="008E7D08"/>
    <w:rsid w:val="008F02A9"/>
    <w:rsid w:val="008F0B7A"/>
    <w:rsid w:val="008F140C"/>
    <w:rsid w:val="008F187E"/>
    <w:rsid w:val="008F1941"/>
    <w:rsid w:val="008F1B71"/>
    <w:rsid w:val="008F2F35"/>
    <w:rsid w:val="008F31AE"/>
    <w:rsid w:val="008F35E1"/>
    <w:rsid w:val="008F3B12"/>
    <w:rsid w:val="008F3CBD"/>
    <w:rsid w:val="008F3E40"/>
    <w:rsid w:val="008F422E"/>
    <w:rsid w:val="008F4687"/>
    <w:rsid w:val="008F48C6"/>
    <w:rsid w:val="008F4CDE"/>
    <w:rsid w:val="008F4E10"/>
    <w:rsid w:val="008F60A9"/>
    <w:rsid w:val="008F61B7"/>
    <w:rsid w:val="008F66EF"/>
    <w:rsid w:val="008F68F1"/>
    <w:rsid w:val="008F6A72"/>
    <w:rsid w:val="008F714D"/>
    <w:rsid w:val="008F76F1"/>
    <w:rsid w:val="009005A2"/>
    <w:rsid w:val="00900DCE"/>
    <w:rsid w:val="009013A0"/>
    <w:rsid w:val="009017BE"/>
    <w:rsid w:val="00902380"/>
    <w:rsid w:val="00902666"/>
    <w:rsid w:val="0090281A"/>
    <w:rsid w:val="0090281C"/>
    <w:rsid w:val="009030D3"/>
    <w:rsid w:val="0090415D"/>
    <w:rsid w:val="0090481B"/>
    <w:rsid w:val="0090509A"/>
    <w:rsid w:val="009059FD"/>
    <w:rsid w:val="009060BE"/>
    <w:rsid w:val="00906340"/>
    <w:rsid w:val="00907B5C"/>
    <w:rsid w:val="00907E50"/>
    <w:rsid w:val="009106C1"/>
    <w:rsid w:val="009109C1"/>
    <w:rsid w:val="00910EAA"/>
    <w:rsid w:val="00911FE3"/>
    <w:rsid w:val="00912409"/>
    <w:rsid w:val="00913B6D"/>
    <w:rsid w:val="00913BD7"/>
    <w:rsid w:val="00913CC5"/>
    <w:rsid w:val="0091403D"/>
    <w:rsid w:val="00914746"/>
    <w:rsid w:val="00914AAC"/>
    <w:rsid w:val="00914E01"/>
    <w:rsid w:val="009153B0"/>
    <w:rsid w:val="009178DE"/>
    <w:rsid w:val="0092020F"/>
    <w:rsid w:val="009204DD"/>
    <w:rsid w:val="009207C5"/>
    <w:rsid w:val="00921A9D"/>
    <w:rsid w:val="00921CDB"/>
    <w:rsid w:val="00922089"/>
    <w:rsid w:val="00922DA3"/>
    <w:rsid w:val="00923196"/>
    <w:rsid w:val="009231C2"/>
    <w:rsid w:val="00923A80"/>
    <w:rsid w:val="00923D0E"/>
    <w:rsid w:val="00924110"/>
    <w:rsid w:val="009246D7"/>
    <w:rsid w:val="0092633B"/>
    <w:rsid w:val="0092658F"/>
    <w:rsid w:val="0092784B"/>
    <w:rsid w:val="009279E9"/>
    <w:rsid w:val="00930B3B"/>
    <w:rsid w:val="00930CD2"/>
    <w:rsid w:val="00930F44"/>
    <w:rsid w:val="00932503"/>
    <w:rsid w:val="00933B9E"/>
    <w:rsid w:val="00933F08"/>
    <w:rsid w:val="009346AC"/>
    <w:rsid w:val="0093561A"/>
    <w:rsid w:val="00935BB3"/>
    <w:rsid w:val="0093715C"/>
    <w:rsid w:val="009371D8"/>
    <w:rsid w:val="00937273"/>
    <w:rsid w:val="00937448"/>
    <w:rsid w:val="009376C0"/>
    <w:rsid w:val="00937C3D"/>
    <w:rsid w:val="009417BE"/>
    <w:rsid w:val="00941868"/>
    <w:rsid w:val="00941C1E"/>
    <w:rsid w:val="00941DF0"/>
    <w:rsid w:val="00942526"/>
    <w:rsid w:val="009426A2"/>
    <w:rsid w:val="00943221"/>
    <w:rsid w:val="009432E9"/>
    <w:rsid w:val="0094395D"/>
    <w:rsid w:val="0094497C"/>
    <w:rsid w:val="00945765"/>
    <w:rsid w:val="009467A5"/>
    <w:rsid w:val="00946DA3"/>
    <w:rsid w:val="00947976"/>
    <w:rsid w:val="00947EE0"/>
    <w:rsid w:val="009502D3"/>
    <w:rsid w:val="0095196F"/>
    <w:rsid w:val="00951B56"/>
    <w:rsid w:val="00951D24"/>
    <w:rsid w:val="00952220"/>
    <w:rsid w:val="00952B28"/>
    <w:rsid w:val="0095339A"/>
    <w:rsid w:val="00953500"/>
    <w:rsid w:val="0095351D"/>
    <w:rsid w:val="009536F7"/>
    <w:rsid w:val="0095384B"/>
    <w:rsid w:val="00954476"/>
    <w:rsid w:val="00954F65"/>
    <w:rsid w:val="009551A3"/>
    <w:rsid w:val="00955587"/>
    <w:rsid w:val="0095607A"/>
    <w:rsid w:val="00956C79"/>
    <w:rsid w:val="00957317"/>
    <w:rsid w:val="00957931"/>
    <w:rsid w:val="00957984"/>
    <w:rsid w:val="00961A16"/>
    <w:rsid w:val="00961A8A"/>
    <w:rsid w:val="00962526"/>
    <w:rsid w:val="00962858"/>
    <w:rsid w:val="00963755"/>
    <w:rsid w:val="00963F49"/>
    <w:rsid w:val="0096552E"/>
    <w:rsid w:val="00965A26"/>
    <w:rsid w:val="009667DE"/>
    <w:rsid w:val="0096795C"/>
    <w:rsid w:val="0097011B"/>
    <w:rsid w:val="00971A97"/>
    <w:rsid w:val="00971BFD"/>
    <w:rsid w:val="00971C56"/>
    <w:rsid w:val="00972891"/>
    <w:rsid w:val="009729E2"/>
    <w:rsid w:val="00973160"/>
    <w:rsid w:val="00976071"/>
    <w:rsid w:val="009764CC"/>
    <w:rsid w:val="00977584"/>
    <w:rsid w:val="00977C8D"/>
    <w:rsid w:val="00980BB9"/>
    <w:rsid w:val="009813AE"/>
    <w:rsid w:val="0098179D"/>
    <w:rsid w:val="0098245E"/>
    <w:rsid w:val="00982B10"/>
    <w:rsid w:val="009836BD"/>
    <w:rsid w:val="00983E0E"/>
    <w:rsid w:val="00983F97"/>
    <w:rsid w:val="009840EA"/>
    <w:rsid w:val="0098516D"/>
    <w:rsid w:val="009852CB"/>
    <w:rsid w:val="00986AD0"/>
    <w:rsid w:val="009873C2"/>
    <w:rsid w:val="00987C04"/>
    <w:rsid w:val="00991434"/>
    <w:rsid w:val="009916F1"/>
    <w:rsid w:val="009917B4"/>
    <w:rsid w:val="00991991"/>
    <w:rsid w:val="00993506"/>
    <w:rsid w:val="00993B5A"/>
    <w:rsid w:val="00993DB4"/>
    <w:rsid w:val="009945AB"/>
    <w:rsid w:val="00994CE7"/>
    <w:rsid w:val="009952D5"/>
    <w:rsid w:val="009953D6"/>
    <w:rsid w:val="00995431"/>
    <w:rsid w:val="00995B86"/>
    <w:rsid w:val="00995C4E"/>
    <w:rsid w:val="00995EAC"/>
    <w:rsid w:val="009A098F"/>
    <w:rsid w:val="009A0B5E"/>
    <w:rsid w:val="009A1040"/>
    <w:rsid w:val="009A258D"/>
    <w:rsid w:val="009A2CF3"/>
    <w:rsid w:val="009A2DB1"/>
    <w:rsid w:val="009A3149"/>
    <w:rsid w:val="009A3361"/>
    <w:rsid w:val="009A4434"/>
    <w:rsid w:val="009A452D"/>
    <w:rsid w:val="009A5097"/>
    <w:rsid w:val="009A51A4"/>
    <w:rsid w:val="009A5882"/>
    <w:rsid w:val="009A689A"/>
    <w:rsid w:val="009A6B25"/>
    <w:rsid w:val="009A7525"/>
    <w:rsid w:val="009A7899"/>
    <w:rsid w:val="009A7E1B"/>
    <w:rsid w:val="009B01E8"/>
    <w:rsid w:val="009B1BDE"/>
    <w:rsid w:val="009B1FEE"/>
    <w:rsid w:val="009B2BA7"/>
    <w:rsid w:val="009B3AE8"/>
    <w:rsid w:val="009B4B0E"/>
    <w:rsid w:val="009B58A7"/>
    <w:rsid w:val="009B5B44"/>
    <w:rsid w:val="009B5E07"/>
    <w:rsid w:val="009B6286"/>
    <w:rsid w:val="009B6A1B"/>
    <w:rsid w:val="009B7304"/>
    <w:rsid w:val="009C0C35"/>
    <w:rsid w:val="009C112D"/>
    <w:rsid w:val="009C152A"/>
    <w:rsid w:val="009C16F9"/>
    <w:rsid w:val="009C1823"/>
    <w:rsid w:val="009C1BA9"/>
    <w:rsid w:val="009C4422"/>
    <w:rsid w:val="009C59A2"/>
    <w:rsid w:val="009C6258"/>
    <w:rsid w:val="009C6A22"/>
    <w:rsid w:val="009C6BBC"/>
    <w:rsid w:val="009C76DA"/>
    <w:rsid w:val="009C7D5E"/>
    <w:rsid w:val="009D017F"/>
    <w:rsid w:val="009D068D"/>
    <w:rsid w:val="009D4C2F"/>
    <w:rsid w:val="009D61B0"/>
    <w:rsid w:val="009D6608"/>
    <w:rsid w:val="009D7067"/>
    <w:rsid w:val="009D7B5A"/>
    <w:rsid w:val="009E0300"/>
    <w:rsid w:val="009E0717"/>
    <w:rsid w:val="009E0A68"/>
    <w:rsid w:val="009E1791"/>
    <w:rsid w:val="009E1A76"/>
    <w:rsid w:val="009E2040"/>
    <w:rsid w:val="009E27F8"/>
    <w:rsid w:val="009E29AF"/>
    <w:rsid w:val="009E2DBC"/>
    <w:rsid w:val="009E2E13"/>
    <w:rsid w:val="009E30E1"/>
    <w:rsid w:val="009E3BFB"/>
    <w:rsid w:val="009E3F07"/>
    <w:rsid w:val="009E40A2"/>
    <w:rsid w:val="009E469E"/>
    <w:rsid w:val="009E53A4"/>
    <w:rsid w:val="009E53A6"/>
    <w:rsid w:val="009E715F"/>
    <w:rsid w:val="009F00DB"/>
    <w:rsid w:val="009F03FF"/>
    <w:rsid w:val="009F127A"/>
    <w:rsid w:val="009F14D6"/>
    <w:rsid w:val="009F1F2A"/>
    <w:rsid w:val="009F2AE6"/>
    <w:rsid w:val="009F2E37"/>
    <w:rsid w:val="009F311E"/>
    <w:rsid w:val="009F32F2"/>
    <w:rsid w:val="009F50B0"/>
    <w:rsid w:val="009F58FB"/>
    <w:rsid w:val="009F61E7"/>
    <w:rsid w:val="009F6C10"/>
    <w:rsid w:val="009F6FAB"/>
    <w:rsid w:val="009F7513"/>
    <w:rsid w:val="009F76D4"/>
    <w:rsid w:val="00A0009B"/>
    <w:rsid w:val="00A006DC"/>
    <w:rsid w:val="00A00AB8"/>
    <w:rsid w:val="00A01176"/>
    <w:rsid w:val="00A012E9"/>
    <w:rsid w:val="00A016EB"/>
    <w:rsid w:val="00A01A5E"/>
    <w:rsid w:val="00A02040"/>
    <w:rsid w:val="00A02ADC"/>
    <w:rsid w:val="00A02AE9"/>
    <w:rsid w:val="00A02B32"/>
    <w:rsid w:val="00A03722"/>
    <w:rsid w:val="00A038F5"/>
    <w:rsid w:val="00A03A46"/>
    <w:rsid w:val="00A03CD5"/>
    <w:rsid w:val="00A04598"/>
    <w:rsid w:val="00A04E91"/>
    <w:rsid w:val="00A05A4A"/>
    <w:rsid w:val="00A06392"/>
    <w:rsid w:val="00A06AAA"/>
    <w:rsid w:val="00A071F0"/>
    <w:rsid w:val="00A073D2"/>
    <w:rsid w:val="00A07410"/>
    <w:rsid w:val="00A07804"/>
    <w:rsid w:val="00A106B1"/>
    <w:rsid w:val="00A1267F"/>
    <w:rsid w:val="00A12C4E"/>
    <w:rsid w:val="00A13017"/>
    <w:rsid w:val="00A1364C"/>
    <w:rsid w:val="00A1371F"/>
    <w:rsid w:val="00A14234"/>
    <w:rsid w:val="00A147BD"/>
    <w:rsid w:val="00A14F18"/>
    <w:rsid w:val="00A1598B"/>
    <w:rsid w:val="00A15E85"/>
    <w:rsid w:val="00A15F56"/>
    <w:rsid w:val="00A167C6"/>
    <w:rsid w:val="00A16BDC"/>
    <w:rsid w:val="00A17200"/>
    <w:rsid w:val="00A172E2"/>
    <w:rsid w:val="00A17D85"/>
    <w:rsid w:val="00A17EAB"/>
    <w:rsid w:val="00A2030F"/>
    <w:rsid w:val="00A20822"/>
    <w:rsid w:val="00A20DFF"/>
    <w:rsid w:val="00A21C23"/>
    <w:rsid w:val="00A22930"/>
    <w:rsid w:val="00A22C9A"/>
    <w:rsid w:val="00A23214"/>
    <w:rsid w:val="00A2322F"/>
    <w:rsid w:val="00A237D2"/>
    <w:rsid w:val="00A23C39"/>
    <w:rsid w:val="00A244FC"/>
    <w:rsid w:val="00A24B1F"/>
    <w:rsid w:val="00A24D3D"/>
    <w:rsid w:val="00A24F7E"/>
    <w:rsid w:val="00A250D2"/>
    <w:rsid w:val="00A25611"/>
    <w:rsid w:val="00A25D17"/>
    <w:rsid w:val="00A267BD"/>
    <w:rsid w:val="00A26AB9"/>
    <w:rsid w:val="00A27098"/>
    <w:rsid w:val="00A2726E"/>
    <w:rsid w:val="00A27328"/>
    <w:rsid w:val="00A27551"/>
    <w:rsid w:val="00A312B3"/>
    <w:rsid w:val="00A316DF"/>
    <w:rsid w:val="00A3218E"/>
    <w:rsid w:val="00A32237"/>
    <w:rsid w:val="00A3223C"/>
    <w:rsid w:val="00A330B3"/>
    <w:rsid w:val="00A33458"/>
    <w:rsid w:val="00A349FF"/>
    <w:rsid w:val="00A34D3F"/>
    <w:rsid w:val="00A361B0"/>
    <w:rsid w:val="00A36B48"/>
    <w:rsid w:val="00A37B5B"/>
    <w:rsid w:val="00A401F9"/>
    <w:rsid w:val="00A404D6"/>
    <w:rsid w:val="00A40942"/>
    <w:rsid w:val="00A40B3A"/>
    <w:rsid w:val="00A42BB0"/>
    <w:rsid w:val="00A42F56"/>
    <w:rsid w:val="00A434AC"/>
    <w:rsid w:val="00A44312"/>
    <w:rsid w:val="00A448D3"/>
    <w:rsid w:val="00A44B6B"/>
    <w:rsid w:val="00A45005"/>
    <w:rsid w:val="00A465B0"/>
    <w:rsid w:val="00A46E5B"/>
    <w:rsid w:val="00A47333"/>
    <w:rsid w:val="00A47BB3"/>
    <w:rsid w:val="00A50204"/>
    <w:rsid w:val="00A5041F"/>
    <w:rsid w:val="00A50742"/>
    <w:rsid w:val="00A50C07"/>
    <w:rsid w:val="00A50C45"/>
    <w:rsid w:val="00A525A1"/>
    <w:rsid w:val="00A52CB5"/>
    <w:rsid w:val="00A52CD0"/>
    <w:rsid w:val="00A5356B"/>
    <w:rsid w:val="00A53AAB"/>
    <w:rsid w:val="00A53B9A"/>
    <w:rsid w:val="00A53EB7"/>
    <w:rsid w:val="00A5412D"/>
    <w:rsid w:val="00A55CE3"/>
    <w:rsid w:val="00A55F84"/>
    <w:rsid w:val="00A56D01"/>
    <w:rsid w:val="00A57350"/>
    <w:rsid w:val="00A615B4"/>
    <w:rsid w:val="00A6192D"/>
    <w:rsid w:val="00A61937"/>
    <w:rsid w:val="00A619A0"/>
    <w:rsid w:val="00A619B4"/>
    <w:rsid w:val="00A6298F"/>
    <w:rsid w:val="00A62B73"/>
    <w:rsid w:val="00A63334"/>
    <w:rsid w:val="00A63BFA"/>
    <w:rsid w:val="00A654FD"/>
    <w:rsid w:val="00A668D4"/>
    <w:rsid w:val="00A66FD5"/>
    <w:rsid w:val="00A67029"/>
    <w:rsid w:val="00A6771F"/>
    <w:rsid w:val="00A679F8"/>
    <w:rsid w:val="00A70126"/>
    <w:rsid w:val="00A70594"/>
    <w:rsid w:val="00A70EF5"/>
    <w:rsid w:val="00A72E1C"/>
    <w:rsid w:val="00A73658"/>
    <w:rsid w:val="00A73A07"/>
    <w:rsid w:val="00A73CA2"/>
    <w:rsid w:val="00A74189"/>
    <w:rsid w:val="00A74C14"/>
    <w:rsid w:val="00A753F4"/>
    <w:rsid w:val="00A7575F"/>
    <w:rsid w:val="00A7603A"/>
    <w:rsid w:val="00A762F5"/>
    <w:rsid w:val="00A76904"/>
    <w:rsid w:val="00A77344"/>
    <w:rsid w:val="00A80772"/>
    <w:rsid w:val="00A8109B"/>
    <w:rsid w:val="00A81846"/>
    <w:rsid w:val="00A81883"/>
    <w:rsid w:val="00A81A7F"/>
    <w:rsid w:val="00A81CC2"/>
    <w:rsid w:val="00A83A96"/>
    <w:rsid w:val="00A84071"/>
    <w:rsid w:val="00A84412"/>
    <w:rsid w:val="00A845C6"/>
    <w:rsid w:val="00A849AD"/>
    <w:rsid w:val="00A851B6"/>
    <w:rsid w:val="00A85C4D"/>
    <w:rsid w:val="00A85FB1"/>
    <w:rsid w:val="00A862F8"/>
    <w:rsid w:val="00A87454"/>
    <w:rsid w:val="00A875D4"/>
    <w:rsid w:val="00A876B7"/>
    <w:rsid w:val="00A8796F"/>
    <w:rsid w:val="00A87A72"/>
    <w:rsid w:val="00A892DD"/>
    <w:rsid w:val="00A91982"/>
    <w:rsid w:val="00A9283F"/>
    <w:rsid w:val="00A94484"/>
    <w:rsid w:val="00A95B21"/>
    <w:rsid w:val="00A967D9"/>
    <w:rsid w:val="00AA1048"/>
    <w:rsid w:val="00AA19F7"/>
    <w:rsid w:val="00AA1DF1"/>
    <w:rsid w:val="00AA287A"/>
    <w:rsid w:val="00AA2D53"/>
    <w:rsid w:val="00AA32B8"/>
    <w:rsid w:val="00AA361C"/>
    <w:rsid w:val="00AA3BD2"/>
    <w:rsid w:val="00AA3F0A"/>
    <w:rsid w:val="00AA4732"/>
    <w:rsid w:val="00AA4983"/>
    <w:rsid w:val="00AA5B91"/>
    <w:rsid w:val="00AA700B"/>
    <w:rsid w:val="00AA7445"/>
    <w:rsid w:val="00AB0195"/>
    <w:rsid w:val="00AB1456"/>
    <w:rsid w:val="00AB1FAA"/>
    <w:rsid w:val="00AB38AA"/>
    <w:rsid w:val="00AB3ABE"/>
    <w:rsid w:val="00AB413B"/>
    <w:rsid w:val="00AB4273"/>
    <w:rsid w:val="00AB48F2"/>
    <w:rsid w:val="00AB6637"/>
    <w:rsid w:val="00AB7221"/>
    <w:rsid w:val="00AB79B3"/>
    <w:rsid w:val="00AB7A02"/>
    <w:rsid w:val="00AB7A59"/>
    <w:rsid w:val="00AC0148"/>
    <w:rsid w:val="00AC01DD"/>
    <w:rsid w:val="00AC01ED"/>
    <w:rsid w:val="00AC0A67"/>
    <w:rsid w:val="00AC16EC"/>
    <w:rsid w:val="00AC25D6"/>
    <w:rsid w:val="00AC2904"/>
    <w:rsid w:val="00AC2E93"/>
    <w:rsid w:val="00AC499F"/>
    <w:rsid w:val="00AC581A"/>
    <w:rsid w:val="00AC74B5"/>
    <w:rsid w:val="00AD060B"/>
    <w:rsid w:val="00AD074D"/>
    <w:rsid w:val="00AD0F16"/>
    <w:rsid w:val="00AD0FDC"/>
    <w:rsid w:val="00AD1016"/>
    <w:rsid w:val="00AD17A2"/>
    <w:rsid w:val="00AD1919"/>
    <w:rsid w:val="00AD2E77"/>
    <w:rsid w:val="00AD4651"/>
    <w:rsid w:val="00AD4960"/>
    <w:rsid w:val="00AD4D0C"/>
    <w:rsid w:val="00AD586D"/>
    <w:rsid w:val="00AD61A1"/>
    <w:rsid w:val="00AD6ACD"/>
    <w:rsid w:val="00AD6BAF"/>
    <w:rsid w:val="00AD6F80"/>
    <w:rsid w:val="00AE0207"/>
    <w:rsid w:val="00AE0723"/>
    <w:rsid w:val="00AE1423"/>
    <w:rsid w:val="00AE176D"/>
    <w:rsid w:val="00AE1A5E"/>
    <w:rsid w:val="00AE1A66"/>
    <w:rsid w:val="00AE1D83"/>
    <w:rsid w:val="00AE28AF"/>
    <w:rsid w:val="00AE2A4B"/>
    <w:rsid w:val="00AE3A59"/>
    <w:rsid w:val="00AE3F9A"/>
    <w:rsid w:val="00AE4C2F"/>
    <w:rsid w:val="00AE5EB6"/>
    <w:rsid w:val="00AE61CB"/>
    <w:rsid w:val="00AE6582"/>
    <w:rsid w:val="00AE6ACC"/>
    <w:rsid w:val="00AE73D6"/>
    <w:rsid w:val="00AE7617"/>
    <w:rsid w:val="00AE7D07"/>
    <w:rsid w:val="00AF03A1"/>
    <w:rsid w:val="00AF12BA"/>
    <w:rsid w:val="00AF1448"/>
    <w:rsid w:val="00AF23B5"/>
    <w:rsid w:val="00AF3A42"/>
    <w:rsid w:val="00AF3EF6"/>
    <w:rsid w:val="00AF4116"/>
    <w:rsid w:val="00AF43EE"/>
    <w:rsid w:val="00AF49BF"/>
    <w:rsid w:val="00AF4BC3"/>
    <w:rsid w:val="00AF5686"/>
    <w:rsid w:val="00AF5964"/>
    <w:rsid w:val="00AF5D36"/>
    <w:rsid w:val="00AF5D74"/>
    <w:rsid w:val="00AF5DBF"/>
    <w:rsid w:val="00AF6A0C"/>
    <w:rsid w:val="00AF71BE"/>
    <w:rsid w:val="00B00076"/>
    <w:rsid w:val="00B0166F"/>
    <w:rsid w:val="00B01715"/>
    <w:rsid w:val="00B01902"/>
    <w:rsid w:val="00B02740"/>
    <w:rsid w:val="00B02887"/>
    <w:rsid w:val="00B02B62"/>
    <w:rsid w:val="00B03338"/>
    <w:rsid w:val="00B033D4"/>
    <w:rsid w:val="00B03CBB"/>
    <w:rsid w:val="00B03E5F"/>
    <w:rsid w:val="00B04570"/>
    <w:rsid w:val="00B04B73"/>
    <w:rsid w:val="00B05312"/>
    <w:rsid w:val="00B05891"/>
    <w:rsid w:val="00B06143"/>
    <w:rsid w:val="00B06519"/>
    <w:rsid w:val="00B06DC2"/>
    <w:rsid w:val="00B06E88"/>
    <w:rsid w:val="00B07CC3"/>
    <w:rsid w:val="00B10A5D"/>
    <w:rsid w:val="00B1189C"/>
    <w:rsid w:val="00B11A01"/>
    <w:rsid w:val="00B11B20"/>
    <w:rsid w:val="00B13E83"/>
    <w:rsid w:val="00B14142"/>
    <w:rsid w:val="00B144CB"/>
    <w:rsid w:val="00B14DC5"/>
    <w:rsid w:val="00B15292"/>
    <w:rsid w:val="00B15557"/>
    <w:rsid w:val="00B1564A"/>
    <w:rsid w:val="00B15E78"/>
    <w:rsid w:val="00B15F9C"/>
    <w:rsid w:val="00B1640C"/>
    <w:rsid w:val="00B17DDA"/>
    <w:rsid w:val="00B20A07"/>
    <w:rsid w:val="00B20B44"/>
    <w:rsid w:val="00B20D25"/>
    <w:rsid w:val="00B20FDA"/>
    <w:rsid w:val="00B211C7"/>
    <w:rsid w:val="00B21207"/>
    <w:rsid w:val="00B21716"/>
    <w:rsid w:val="00B218ED"/>
    <w:rsid w:val="00B21C7A"/>
    <w:rsid w:val="00B2216D"/>
    <w:rsid w:val="00B22183"/>
    <w:rsid w:val="00B2286F"/>
    <w:rsid w:val="00B22909"/>
    <w:rsid w:val="00B22E66"/>
    <w:rsid w:val="00B2306A"/>
    <w:rsid w:val="00B263C3"/>
    <w:rsid w:val="00B26918"/>
    <w:rsid w:val="00B274B6"/>
    <w:rsid w:val="00B2775F"/>
    <w:rsid w:val="00B30695"/>
    <w:rsid w:val="00B30742"/>
    <w:rsid w:val="00B30ADA"/>
    <w:rsid w:val="00B316D2"/>
    <w:rsid w:val="00B31BA7"/>
    <w:rsid w:val="00B31C2B"/>
    <w:rsid w:val="00B31E67"/>
    <w:rsid w:val="00B344A0"/>
    <w:rsid w:val="00B3487B"/>
    <w:rsid w:val="00B34932"/>
    <w:rsid w:val="00B349DF"/>
    <w:rsid w:val="00B34E36"/>
    <w:rsid w:val="00B3572C"/>
    <w:rsid w:val="00B36242"/>
    <w:rsid w:val="00B36B9A"/>
    <w:rsid w:val="00B3755D"/>
    <w:rsid w:val="00B37A0C"/>
    <w:rsid w:val="00B37E69"/>
    <w:rsid w:val="00B37E7E"/>
    <w:rsid w:val="00B4083F"/>
    <w:rsid w:val="00B4153F"/>
    <w:rsid w:val="00B42195"/>
    <w:rsid w:val="00B438D7"/>
    <w:rsid w:val="00B44D2E"/>
    <w:rsid w:val="00B4557E"/>
    <w:rsid w:val="00B4579A"/>
    <w:rsid w:val="00B45B6E"/>
    <w:rsid w:val="00B45F59"/>
    <w:rsid w:val="00B463AA"/>
    <w:rsid w:val="00B46A8F"/>
    <w:rsid w:val="00B46C02"/>
    <w:rsid w:val="00B46D14"/>
    <w:rsid w:val="00B46D89"/>
    <w:rsid w:val="00B4747A"/>
    <w:rsid w:val="00B47A9F"/>
    <w:rsid w:val="00B47E64"/>
    <w:rsid w:val="00B501D3"/>
    <w:rsid w:val="00B50AE5"/>
    <w:rsid w:val="00B50B6B"/>
    <w:rsid w:val="00B52007"/>
    <w:rsid w:val="00B52322"/>
    <w:rsid w:val="00B527E2"/>
    <w:rsid w:val="00B52958"/>
    <w:rsid w:val="00B53483"/>
    <w:rsid w:val="00B535B0"/>
    <w:rsid w:val="00B5484B"/>
    <w:rsid w:val="00B55042"/>
    <w:rsid w:val="00B568A1"/>
    <w:rsid w:val="00B5691D"/>
    <w:rsid w:val="00B57255"/>
    <w:rsid w:val="00B5765C"/>
    <w:rsid w:val="00B57ABA"/>
    <w:rsid w:val="00B57AE0"/>
    <w:rsid w:val="00B57B3E"/>
    <w:rsid w:val="00B57D4E"/>
    <w:rsid w:val="00B6049B"/>
    <w:rsid w:val="00B6075C"/>
    <w:rsid w:val="00B60E30"/>
    <w:rsid w:val="00B62B08"/>
    <w:rsid w:val="00B62C95"/>
    <w:rsid w:val="00B633F3"/>
    <w:rsid w:val="00B64279"/>
    <w:rsid w:val="00B645EB"/>
    <w:rsid w:val="00B64B89"/>
    <w:rsid w:val="00B64C74"/>
    <w:rsid w:val="00B656BB"/>
    <w:rsid w:val="00B65D2E"/>
    <w:rsid w:val="00B663D4"/>
    <w:rsid w:val="00B66741"/>
    <w:rsid w:val="00B66AB2"/>
    <w:rsid w:val="00B66C6F"/>
    <w:rsid w:val="00B67398"/>
    <w:rsid w:val="00B67B76"/>
    <w:rsid w:val="00B7027A"/>
    <w:rsid w:val="00B709EF"/>
    <w:rsid w:val="00B70E4D"/>
    <w:rsid w:val="00B726B1"/>
    <w:rsid w:val="00B72CED"/>
    <w:rsid w:val="00B7437B"/>
    <w:rsid w:val="00B744A0"/>
    <w:rsid w:val="00B74911"/>
    <w:rsid w:val="00B7533A"/>
    <w:rsid w:val="00B7585F"/>
    <w:rsid w:val="00B76103"/>
    <w:rsid w:val="00B76977"/>
    <w:rsid w:val="00B771BF"/>
    <w:rsid w:val="00B77404"/>
    <w:rsid w:val="00B779D5"/>
    <w:rsid w:val="00B80A05"/>
    <w:rsid w:val="00B8101A"/>
    <w:rsid w:val="00B815DC"/>
    <w:rsid w:val="00B816B4"/>
    <w:rsid w:val="00B821BC"/>
    <w:rsid w:val="00B82659"/>
    <w:rsid w:val="00B82875"/>
    <w:rsid w:val="00B83247"/>
    <w:rsid w:val="00B839BC"/>
    <w:rsid w:val="00B84569"/>
    <w:rsid w:val="00B8474A"/>
    <w:rsid w:val="00B8579C"/>
    <w:rsid w:val="00B857F5"/>
    <w:rsid w:val="00B86924"/>
    <w:rsid w:val="00B87DC3"/>
    <w:rsid w:val="00B903DA"/>
    <w:rsid w:val="00B90CDE"/>
    <w:rsid w:val="00B918E6"/>
    <w:rsid w:val="00B9223E"/>
    <w:rsid w:val="00B92652"/>
    <w:rsid w:val="00B92D14"/>
    <w:rsid w:val="00B93E1D"/>
    <w:rsid w:val="00B94E93"/>
    <w:rsid w:val="00B95021"/>
    <w:rsid w:val="00B95643"/>
    <w:rsid w:val="00B96076"/>
    <w:rsid w:val="00B96414"/>
    <w:rsid w:val="00B976D7"/>
    <w:rsid w:val="00B97D16"/>
    <w:rsid w:val="00B97E22"/>
    <w:rsid w:val="00BA0A17"/>
    <w:rsid w:val="00BA0B80"/>
    <w:rsid w:val="00BA1096"/>
    <w:rsid w:val="00BA181D"/>
    <w:rsid w:val="00BA2B47"/>
    <w:rsid w:val="00BA3A84"/>
    <w:rsid w:val="00BA3CEF"/>
    <w:rsid w:val="00BA4361"/>
    <w:rsid w:val="00BA4AFD"/>
    <w:rsid w:val="00BA4FA5"/>
    <w:rsid w:val="00BA5EAE"/>
    <w:rsid w:val="00BA665A"/>
    <w:rsid w:val="00BA693C"/>
    <w:rsid w:val="00BA6D68"/>
    <w:rsid w:val="00BA6FD2"/>
    <w:rsid w:val="00BAE74E"/>
    <w:rsid w:val="00BB0B73"/>
    <w:rsid w:val="00BB0D95"/>
    <w:rsid w:val="00BB0E2D"/>
    <w:rsid w:val="00BB0E61"/>
    <w:rsid w:val="00BB135A"/>
    <w:rsid w:val="00BB185A"/>
    <w:rsid w:val="00BB2AD5"/>
    <w:rsid w:val="00BB2E19"/>
    <w:rsid w:val="00BB41AC"/>
    <w:rsid w:val="00BB4250"/>
    <w:rsid w:val="00BB42B9"/>
    <w:rsid w:val="00BB51B1"/>
    <w:rsid w:val="00BB5335"/>
    <w:rsid w:val="00BB6218"/>
    <w:rsid w:val="00BB6742"/>
    <w:rsid w:val="00BB6764"/>
    <w:rsid w:val="00BB6BB5"/>
    <w:rsid w:val="00BB7796"/>
    <w:rsid w:val="00BC0B24"/>
    <w:rsid w:val="00BC0B8D"/>
    <w:rsid w:val="00BC0D3D"/>
    <w:rsid w:val="00BC14B2"/>
    <w:rsid w:val="00BC1C78"/>
    <w:rsid w:val="00BC23FC"/>
    <w:rsid w:val="00BC252B"/>
    <w:rsid w:val="00BC25D0"/>
    <w:rsid w:val="00BC28AB"/>
    <w:rsid w:val="00BC2A5D"/>
    <w:rsid w:val="00BC3211"/>
    <w:rsid w:val="00BC392F"/>
    <w:rsid w:val="00BC3D8B"/>
    <w:rsid w:val="00BC4A70"/>
    <w:rsid w:val="00BC6DC6"/>
    <w:rsid w:val="00BC6DD9"/>
    <w:rsid w:val="00BD031F"/>
    <w:rsid w:val="00BD0C95"/>
    <w:rsid w:val="00BD1112"/>
    <w:rsid w:val="00BD135D"/>
    <w:rsid w:val="00BD177A"/>
    <w:rsid w:val="00BD1932"/>
    <w:rsid w:val="00BD1B7C"/>
    <w:rsid w:val="00BD2015"/>
    <w:rsid w:val="00BD25ED"/>
    <w:rsid w:val="00BD2A12"/>
    <w:rsid w:val="00BD2B34"/>
    <w:rsid w:val="00BD2EC5"/>
    <w:rsid w:val="00BD360B"/>
    <w:rsid w:val="00BD38E4"/>
    <w:rsid w:val="00BD42CB"/>
    <w:rsid w:val="00BD495C"/>
    <w:rsid w:val="00BD58C3"/>
    <w:rsid w:val="00BD6114"/>
    <w:rsid w:val="00BD6DD9"/>
    <w:rsid w:val="00BD7C80"/>
    <w:rsid w:val="00BE06E7"/>
    <w:rsid w:val="00BE0F66"/>
    <w:rsid w:val="00BE1851"/>
    <w:rsid w:val="00BE1BA6"/>
    <w:rsid w:val="00BE2207"/>
    <w:rsid w:val="00BE2A7E"/>
    <w:rsid w:val="00BE31AF"/>
    <w:rsid w:val="00BE4FF1"/>
    <w:rsid w:val="00BE5368"/>
    <w:rsid w:val="00BE5A4D"/>
    <w:rsid w:val="00BE6905"/>
    <w:rsid w:val="00BE6B81"/>
    <w:rsid w:val="00BE6EDB"/>
    <w:rsid w:val="00BE72D8"/>
    <w:rsid w:val="00BF046B"/>
    <w:rsid w:val="00BF1026"/>
    <w:rsid w:val="00BF1D8A"/>
    <w:rsid w:val="00BF24F8"/>
    <w:rsid w:val="00BF2609"/>
    <w:rsid w:val="00BF35A7"/>
    <w:rsid w:val="00BF3A28"/>
    <w:rsid w:val="00BF454B"/>
    <w:rsid w:val="00BF46D3"/>
    <w:rsid w:val="00BF4AEB"/>
    <w:rsid w:val="00BF52DF"/>
    <w:rsid w:val="00BF5738"/>
    <w:rsid w:val="00BF6110"/>
    <w:rsid w:val="00BF6B34"/>
    <w:rsid w:val="00BF7335"/>
    <w:rsid w:val="00C0014C"/>
    <w:rsid w:val="00C0031C"/>
    <w:rsid w:val="00C0080B"/>
    <w:rsid w:val="00C00D89"/>
    <w:rsid w:val="00C0143D"/>
    <w:rsid w:val="00C01714"/>
    <w:rsid w:val="00C01D3F"/>
    <w:rsid w:val="00C01D73"/>
    <w:rsid w:val="00C0217B"/>
    <w:rsid w:val="00C047C7"/>
    <w:rsid w:val="00C049E5"/>
    <w:rsid w:val="00C05DE4"/>
    <w:rsid w:val="00C07951"/>
    <w:rsid w:val="00C07AA7"/>
    <w:rsid w:val="00C10837"/>
    <w:rsid w:val="00C10F73"/>
    <w:rsid w:val="00C11B13"/>
    <w:rsid w:val="00C11C32"/>
    <w:rsid w:val="00C1292E"/>
    <w:rsid w:val="00C13919"/>
    <w:rsid w:val="00C14311"/>
    <w:rsid w:val="00C14B4C"/>
    <w:rsid w:val="00C15506"/>
    <w:rsid w:val="00C15601"/>
    <w:rsid w:val="00C16376"/>
    <w:rsid w:val="00C168F0"/>
    <w:rsid w:val="00C16A3E"/>
    <w:rsid w:val="00C16C21"/>
    <w:rsid w:val="00C16FEB"/>
    <w:rsid w:val="00C2087C"/>
    <w:rsid w:val="00C209B0"/>
    <w:rsid w:val="00C20EF6"/>
    <w:rsid w:val="00C21038"/>
    <w:rsid w:val="00C2189E"/>
    <w:rsid w:val="00C21F3E"/>
    <w:rsid w:val="00C22C53"/>
    <w:rsid w:val="00C22DDC"/>
    <w:rsid w:val="00C240AB"/>
    <w:rsid w:val="00C2446D"/>
    <w:rsid w:val="00C24BB1"/>
    <w:rsid w:val="00C25D27"/>
    <w:rsid w:val="00C2600B"/>
    <w:rsid w:val="00C26079"/>
    <w:rsid w:val="00C27256"/>
    <w:rsid w:val="00C306D3"/>
    <w:rsid w:val="00C31BB7"/>
    <w:rsid w:val="00C327FA"/>
    <w:rsid w:val="00C33EAA"/>
    <w:rsid w:val="00C35012"/>
    <w:rsid w:val="00C35301"/>
    <w:rsid w:val="00C358F7"/>
    <w:rsid w:val="00C35D7B"/>
    <w:rsid w:val="00C36676"/>
    <w:rsid w:val="00C36BC2"/>
    <w:rsid w:val="00C37220"/>
    <w:rsid w:val="00C379D4"/>
    <w:rsid w:val="00C40A09"/>
    <w:rsid w:val="00C40E4C"/>
    <w:rsid w:val="00C4128E"/>
    <w:rsid w:val="00C414F7"/>
    <w:rsid w:val="00C4290C"/>
    <w:rsid w:val="00C42C5A"/>
    <w:rsid w:val="00C4479F"/>
    <w:rsid w:val="00C45072"/>
    <w:rsid w:val="00C47623"/>
    <w:rsid w:val="00C47A2C"/>
    <w:rsid w:val="00C50ED4"/>
    <w:rsid w:val="00C5308D"/>
    <w:rsid w:val="00C531CA"/>
    <w:rsid w:val="00C533D2"/>
    <w:rsid w:val="00C5348A"/>
    <w:rsid w:val="00C536E7"/>
    <w:rsid w:val="00C54728"/>
    <w:rsid w:val="00C547BF"/>
    <w:rsid w:val="00C54909"/>
    <w:rsid w:val="00C55A80"/>
    <w:rsid w:val="00C55B56"/>
    <w:rsid w:val="00C57557"/>
    <w:rsid w:val="00C600A0"/>
    <w:rsid w:val="00C6054E"/>
    <w:rsid w:val="00C608B7"/>
    <w:rsid w:val="00C60D13"/>
    <w:rsid w:val="00C60FA5"/>
    <w:rsid w:val="00C61137"/>
    <w:rsid w:val="00C61791"/>
    <w:rsid w:val="00C63081"/>
    <w:rsid w:val="00C631D4"/>
    <w:rsid w:val="00C64013"/>
    <w:rsid w:val="00C64ED9"/>
    <w:rsid w:val="00C65371"/>
    <w:rsid w:val="00C6556E"/>
    <w:rsid w:val="00C65627"/>
    <w:rsid w:val="00C665D6"/>
    <w:rsid w:val="00C669C2"/>
    <w:rsid w:val="00C6727E"/>
    <w:rsid w:val="00C70449"/>
    <w:rsid w:val="00C7076A"/>
    <w:rsid w:val="00C70D23"/>
    <w:rsid w:val="00C70F26"/>
    <w:rsid w:val="00C7162C"/>
    <w:rsid w:val="00C71FDE"/>
    <w:rsid w:val="00C72721"/>
    <w:rsid w:val="00C72BF7"/>
    <w:rsid w:val="00C72DBB"/>
    <w:rsid w:val="00C73DA6"/>
    <w:rsid w:val="00C74D4F"/>
    <w:rsid w:val="00C74FDF"/>
    <w:rsid w:val="00C75A68"/>
    <w:rsid w:val="00C762CF"/>
    <w:rsid w:val="00C764EA"/>
    <w:rsid w:val="00C77B5A"/>
    <w:rsid w:val="00C8070E"/>
    <w:rsid w:val="00C80964"/>
    <w:rsid w:val="00C80C9D"/>
    <w:rsid w:val="00C82B7B"/>
    <w:rsid w:val="00C82C26"/>
    <w:rsid w:val="00C82CB5"/>
    <w:rsid w:val="00C83441"/>
    <w:rsid w:val="00C83524"/>
    <w:rsid w:val="00C835EA"/>
    <w:rsid w:val="00C837A4"/>
    <w:rsid w:val="00C84152"/>
    <w:rsid w:val="00C844D0"/>
    <w:rsid w:val="00C84703"/>
    <w:rsid w:val="00C85E7C"/>
    <w:rsid w:val="00C8739C"/>
    <w:rsid w:val="00C875C7"/>
    <w:rsid w:val="00C877E0"/>
    <w:rsid w:val="00C877FB"/>
    <w:rsid w:val="00C87DE4"/>
    <w:rsid w:val="00C901E6"/>
    <w:rsid w:val="00C905AB"/>
    <w:rsid w:val="00C90633"/>
    <w:rsid w:val="00C9063C"/>
    <w:rsid w:val="00C90E3A"/>
    <w:rsid w:val="00C90F15"/>
    <w:rsid w:val="00C91837"/>
    <w:rsid w:val="00C92143"/>
    <w:rsid w:val="00C921D5"/>
    <w:rsid w:val="00C92A99"/>
    <w:rsid w:val="00C92ED7"/>
    <w:rsid w:val="00C93266"/>
    <w:rsid w:val="00C93365"/>
    <w:rsid w:val="00C94043"/>
    <w:rsid w:val="00C94BDF"/>
    <w:rsid w:val="00C962D2"/>
    <w:rsid w:val="00C96B6A"/>
    <w:rsid w:val="00C97127"/>
    <w:rsid w:val="00C9786D"/>
    <w:rsid w:val="00CA0FA2"/>
    <w:rsid w:val="00CA5D0F"/>
    <w:rsid w:val="00CA62FA"/>
    <w:rsid w:val="00CA67E9"/>
    <w:rsid w:val="00CA6BEF"/>
    <w:rsid w:val="00CA6FC7"/>
    <w:rsid w:val="00CA7919"/>
    <w:rsid w:val="00CA7FE9"/>
    <w:rsid w:val="00CB017E"/>
    <w:rsid w:val="00CB0AE3"/>
    <w:rsid w:val="00CB0B8B"/>
    <w:rsid w:val="00CB13EA"/>
    <w:rsid w:val="00CB20B1"/>
    <w:rsid w:val="00CB2AA4"/>
    <w:rsid w:val="00CB40C6"/>
    <w:rsid w:val="00CB4788"/>
    <w:rsid w:val="00CB4913"/>
    <w:rsid w:val="00CB4C1E"/>
    <w:rsid w:val="00CB4F1F"/>
    <w:rsid w:val="00CB5D05"/>
    <w:rsid w:val="00CB666B"/>
    <w:rsid w:val="00CB77AD"/>
    <w:rsid w:val="00CB7A7E"/>
    <w:rsid w:val="00CC01E9"/>
    <w:rsid w:val="00CC0E70"/>
    <w:rsid w:val="00CC1411"/>
    <w:rsid w:val="00CC2A59"/>
    <w:rsid w:val="00CC2E3D"/>
    <w:rsid w:val="00CC39E9"/>
    <w:rsid w:val="00CC3A34"/>
    <w:rsid w:val="00CC3CAA"/>
    <w:rsid w:val="00CC47E9"/>
    <w:rsid w:val="00CC48CA"/>
    <w:rsid w:val="00CC49FC"/>
    <w:rsid w:val="00CC4AED"/>
    <w:rsid w:val="00CC4EFB"/>
    <w:rsid w:val="00CC6933"/>
    <w:rsid w:val="00CC6B6B"/>
    <w:rsid w:val="00CC72D9"/>
    <w:rsid w:val="00CC7996"/>
    <w:rsid w:val="00CC7A5B"/>
    <w:rsid w:val="00CD0D96"/>
    <w:rsid w:val="00CD10F4"/>
    <w:rsid w:val="00CD114E"/>
    <w:rsid w:val="00CD193E"/>
    <w:rsid w:val="00CD214C"/>
    <w:rsid w:val="00CD2DBE"/>
    <w:rsid w:val="00CD2E4A"/>
    <w:rsid w:val="00CD3328"/>
    <w:rsid w:val="00CD38C8"/>
    <w:rsid w:val="00CD3C53"/>
    <w:rsid w:val="00CD4144"/>
    <w:rsid w:val="00CD5141"/>
    <w:rsid w:val="00CD5282"/>
    <w:rsid w:val="00CD62E4"/>
    <w:rsid w:val="00CD72F6"/>
    <w:rsid w:val="00CD73AA"/>
    <w:rsid w:val="00CD755F"/>
    <w:rsid w:val="00CD7734"/>
    <w:rsid w:val="00CE00B5"/>
    <w:rsid w:val="00CE0131"/>
    <w:rsid w:val="00CE05B4"/>
    <w:rsid w:val="00CE0B8F"/>
    <w:rsid w:val="00CE1881"/>
    <w:rsid w:val="00CE1994"/>
    <w:rsid w:val="00CE1C9B"/>
    <w:rsid w:val="00CE25B7"/>
    <w:rsid w:val="00CE290F"/>
    <w:rsid w:val="00CE3E19"/>
    <w:rsid w:val="00CE4121"/>
    <w:rsid w:val="00CE4490"/>
    <w:rsid w:val="00CE463E"/>
    <w:rsid w:val="00CE49F3"/>
    <w:rsid w:val="00CE4DBD"/>
    <w:rsid w:val="00CE564F"/>
    <w:rsid w:val="00CE5B79"/>
    <w:rsid w:val="00CE6A31"/>
    <w:rsid w:val="00CE74CE"/>
    <w:rsid w:val="00CE76B3"/>
    <w:rsid w:val="00CE78B6"/>
    <w:rsid w:val="00CE7929"/>
    <w:rsid w:val="00CE799A"/>
    <w:rsid w:val="00CE7B08"/>
    <w:rsid w:val="00CE7CFA"/>
    <w:rsid w:val="00CF03AD"/>
    <w:rsid w:val="00CF097C"/>
    <w:rsid w:val="00CF18BA"/>
    <w:rsid w:val="00CF23F6"/>
    <w:rsid w:val="00CF2D03"/>
    <w:rsid w:val="00CF2E2B"/>
    <w:rsid w:val="00CF348D"/>
    <w:rsid w:val="00CF3A61"/>
    <w:rsid w:val="00CF4310"/>
    <w:rsid w:val="00CF4A61"/>
    <w:rsid w:val="00CF5583"/>
    <w:rsid w:val="00CF560E"/>
    <w:rsid w:val="00CF58D5"/>
    <w:rsid w:val="00CF5B69"/>
    <w:rsid w:val="00CF6674"/>
    <w:rsid w:val="00CF69ED"/>
    <w:rsid w:val="00CF6BAA"/>
    <w:rsid w:val="00CF6F9E"/>
    <w:rsid w:val="00CF76CF"/>
    <w:rsid w:val="00D0194C"/>
    <w:rsid w:val="00D01986"/>
    <w:rsid w:val="00D01C56"/>
    <w:rsid w:val="00D01EDB"/>
    <w:rsid w:val="00D02CFF"/>
    <w:rsid w:val="00D03F73"/>
    <w:rsid w:val="00D03FA1"/>
    <w:rsid w:val="00D0676C"/>
    <w:rsid w:val="00D06B1B"/>
    <w:rsid w:val="00D07607"/>
    <w:rsid w:val="00D10F7F"/>
    <w:rsid w:val="00D11580"/>
    <w:rsid w:val="00D1172C"/>
    <w:rsid w:val="00D12887"/>
    <w:rsid w:val="00D12937"/>
    <w:rsid w:val="00D12ABB"/>
    <w:rsid w:val="00D12E46"/>
    <w:rsid w:val="00D132E7"/>
    <w:rsid w:val="00D138BB"/>
    <w:rsid w:val="00D14281"/>
    <w:rsid w:val="00D14552"/>
    <w:rsid w:val="00D149B4"/>
    <w:rsid w:val="00D15147"/>
    <w:rsid w:val="00D170DD"/>
    <w:rsid w:val="00D20882"/>
    <w:rsid w:val="00D21266"/>
    <w:rsid w:val="00D21951"/>
    <w:rsid w:val="00D22645"/>
    <w:rsid w:val="00D23040"/>
    <w:rsid w:val="00D2355F"/>
    <w:rsid w:val="00D247C3"/>
    <w:rsid w:val="00D24EB8"/>
    <w:rsid w:val="00D25329"/>
    <w:rsid w:val="00D25DD3"/>
    <w:rsid w:val="00D26626"/>
    <w:rsid w:val="00D2720B"/>
    <w:rsid w:val="00D27787"/>
    <w:rsid w:val="00D30588"/>
    <w:rsid w:val="00D30EB9"/>
    <w:rsid w:val="00D32B82"/>
    <w:rsid w:val="00D32B8E"/>
    <w:rsid w:val="00D330D0"/>
    <w:rsid w:val="00D331A9"/>
    <w:rsid w:val="00D34055"/>
    <w:rsid w:val="00D3432E"/>
    <w:rsid w:val="00D34F7E"/>
    <w:rsid w:val="00D34F9C"/>
    <w:rsid w:val="00D35A05"/>
    <w:rsid w:val="00D35FC1"/>
    <w:rsid w:val="00D370A0"/>
    <w:rsid w:val="00D40667"/>
    <w:rsid w:val="00D41249"/>
    <w:rsid w:val="00D4133E"/>
    <w:rsid w:val="00D4237D"/>
    <w:rsid w:val="00D42835"/>
    <w:rsid w:val="00D42D5A"/>
    <w:rsid w:val="00D4378D"/>
    <w:rsid w:val="00D43CE6"/>
    <w:rsid w:val="00D43FDA"/>
    <w:rsid w:val="00D44259"/>
    <w:rsid w:val="00D4488C"/>
    <w:rsid w:val="00D44FEA"/>
    <w:rsid w:val="00D4578B"/>
    <w:rsid w:val="00D46191"/>
    <w:rsid w:val="00D46806"/>
    <w:rsid w:val="00D46ECD"/>
    <w:rsid w:val="00D47053"/>
    <w:rsid w:val="00D471B9"/>
    <w:rsid w:val="00D474C5"/>
    <w:rsid w:val="00D501D7"/>
    <w:rsid w:val="00D50712"/>
    <w:rsid w:val="00D51834"/>
    <w:rsid w:val="00D53180"/>
    <w:rsid w:val="00D5376F"/>
    <w:rsid w:val="00D539CB"/>
    <w:rsid w:val="00D551C9"/>
    <w:rsid w:val="00D55810"/>
    <w:rsid w:val="00D55BCB"/>
    <w:rsid w:val="00D55FC8"/>
    <w:rsid w:val="00D56005"/>
    <w:rsid w:val="00D57643"/>
    <w:rsid w:val="00D604D3"/>
    <w:rsid w:val="00D6101D"/>
    <w:rsid w:val="00D6117F"/>
    <w:rsid w:val="00D61339"/>
    <w:rsid w:val="00D61523"/>
    <w:rsid w:val="00D61862"/>
    <w:rsid w:val="00D61A18"/>
    <w:rsid w:val="00D61B6E"/>
    <w:rsid w:val="00D6254C"/>
    <w:rsid w:val="00D63698"/>
    <w:rsid w:val="00D64E03"/>
    <w:rsid w:val="00D655DD"/>
    <w:rsid w:val="00D65ABB"/>
    <w:rsid w:val="00D65C0B"/>
    <w:rsid w:val="00D65C86"/>
    <w:rsid w:val="00D676C3"/>
    <w:rsid w:val="00D67BAE"/>
    <w:rsid w:val="00D67C31"/>
    <w:rsid w:val="00D67D27"/>
    <w:rsid w:val="00D67F27"/>
    <w:rsid w:val="00D70268"/>
    <w:rsid w:val="00D70617"/>
    <w:rsid w:val="00D711C0"/>
    <w:rsid w:val="00D719E3"/>
    <w:rsid w:val="00D71B12"/>
    <w:rsid w:val="00D7215C"/>
    <w:rsid w:val="00D72BD9"/>
    <w:rsid w:val="00D73B01"/>
    <w:rsid w:val="00D755C1"/>
    <w:rsid w:val="00D7584B"/>
    <w:rsid w:val="00D75BE4"/>
    <w:rsid w:val="00D76B68"/>
    <w:rsid w:val="00D77485"/>
    <w:rsid w:val="00D8025A"/>
    <w:rsid w:val="00D8116F"/>
    <w:rsid w:val="00D81A4E"/>
    <w:rsid w:val="00D8277B"/>
    <w:rsid w:val="00D82E4D"/>
    <w:rsid w:val="00D8318E"/>
    <w:rsid w:val="00D83289"/>
    <w:rsid w:val="00D83332"/>
    <w:rsid w:val="00D83802"/>
    <w:rsid w:val="00D83B67"/>
    <w:rsid w:val="00D84475"/>
    <w:rsid w:val="00D84664"/>
    <w:rsid w:val="00D849EF"/>
    <w:rsid w:val="00D84AAF"/>
    <w:rsid w:val="00D862FB"/>
    <w:rsid w:val="00D8636D"/>
    <w:rsid w:val="00D86546"/>
    <w:rsid w:val="00D87CA5"/>
    <w:rsid w:val="00D909DD"/>
    <w:rsid w:val="00D90EDE"/>
    <w:rsid w:val="00D91384"/>
    <w:rsid w:val="00D91B2B"/>
    <w:rsid w:val="00D92017"/>
    <w:rsid w:val="00D92656"/>
    <w:rsid w:val="00D937E6"/>
    <w:rsid w:val="00D9383B"/>
    <w:rsid w:val="00D9467B"/>
    <w:rsid w:val="00D950F3"/>
    <w:rsid w:val="00D9587A"/>
    <w:rsid w:val="00D95B75"/>
    <w:rsid w:val="00D9640F"/>
    <w:rsid w:val="00D9701C"/>
    <w:rsid w:val="00D97AA3"/>
    <w:rsid w:val="00DA0788"/>
    <w:rsid w:val="00DA1484"/>
    <w:rsid w:val="00DA24F4"/>
    <w:rsid w:val="00DA4A72"/>
    <w:rsid w:val="00DA4C1D"/>
    <w:rsid w:val="00DA5197"/>
    <w:rsid w:val="00DA5441"/>
    <w:rsid w:val="00DA75FB"/>
    <w:rsid w:val="00DA7603"/>
    <w:rsid w:val="00DA7691"/>
    <w:rsid w:val="00DA7EE6"/>
    <w:rsid w:val="00DB0744"/>
    <w:rsid w:val="00DB0D6F"/>
    <w:rsid w:val="00DB1425"/>
    <w:rsid w:val="00DB1450"/>
    <w:rsid w:val="00DB2F06"/>
    <w:rsid w:val="00DB30FF"/>
    <w:rsid w:val="00DB3C19"/>
    <w:rsid w:val="00DB41F7"/>
    <w:rsid w:val="00DB42C6"/>
    <w:rsid w:val="00DB4EEF"/>
    <w:rsid w:val="00DB5D91"/>
    <w:rsid w:val="00DB6103"/>
    <w:rsid w:val="00DB616B"/>
    <w:rsid w:val="00DB6584"/>
    <w:rsid w:val="00DB6EBB"/>
    <w:rsid w:val="00DB7154"/>
    <w:rsid w:val="00DC055E"/>
    <w:rsid w:val="00DC0794"/>
    <w:rsid w:val="00DC1020"/>
    <w:rsid w:val="00DC111E"/>
    <w:rsid w:val="00DC11CB"/>
    <w:rsid w:val="00DC15ED"/>
    <w:rsid w:val="00DC37EB"/>
    <w:rsid w:val="00DC5028"/>
    <w:rsid w:val="00DC55B0"/>
    <w:rsid w:val="00DC58E2"/>
    <w:rsid w:val="00DC5BC2"/>
    <w:rsid w:val="00DC5E3A"/>
    <w:rsid w:val="00DC642A"/>
    <w:rsid w:val="00DC74DE"/>
    <w:rsid w:val="00DC75FB"/>
    <w:rsid w:val="00DD0AB7"/>
    <w:rsid w:val="00DD2B97"/>
    <w:rsid w:val="00DD38FE"/>
    <w:rsid w:val="00DD3B70"/>
    <w:rsid w:val="00DD3C82"/>
    <w:rsid w:val="00DD3F08"/>
    <w:rsid w:val="00DD59C2"/>
    <w:rsid w:val="00DD5C08"/>
    <w:rsid w:val="00DD5E70"/>
    <w:rsid w:val="00DD63F8"/>
    <w:rsid w:val="00DD68A0"/>
    <w:rsid w:val="00DD6A7D"/>
    <w:rsid w:val="00DD72B6"/>
    <w:rsid w:val="00DD76D3"/>
    <w:rsid w:val="00DD7D61"/>
    <w:rsid w:val="00DE06CF"/>
    <w:rsid w:val="00DE0D45"/>
    <w:rsid w:val="00DE0D9C"/>
    <w:rsid w:val="00DE14AD"/>
    <w:rsid w:val="00DE1B39"/>
    <w:rsid w:val="00DE1BC9"/>
    <w:rsid w:val="00DE1CBD"/>
    <w:rsid w:val="00DE1DC4"/>
    <w:rsid w:val="00DE1DCC"/>
    <w:rsid w:val="00DE223B"/>
    <w:rsid w:val="00DE2756"/>
    <w:rsid w:val="00DE2FAD"/>
    <w:rsid w:val="00DE358E"/>
    <w:rsid w:val="00DE3A11"/>
    <w:rsid w:val="00DE3A4C"/>
    <w:rsid w:val="00DE3EB8"/>
    <w:rsid w:val="00DE4783"/>
    <w:rsid w:val="00DE4ABD"/>
    <w:rsid w:val="00DE4CB1"/>
    <w:rsid w:val="00DE5811"/>
    <w:rsid w:val="00DE58A7"/>
    <w:rsid w:val="00DE5E57"/>
    <w:rsid w:val="00DE6040"/>
    <w:rsid w:val="00DE72D1"/>
    <w:rsid w:val="00DE7543"/>
    <w:rsid w:val="00DF1EE9"/>
    <w:rsid w:val="00DF1F6D"/>
    <w:rsid w:val="00DF20E9"/>
    <w:rsid w:val="00DF22AF"/>
    <w:rsid w:val="00DF2842"/>
    <w:rsid w:val="00DF2F20"/>
    <w:rsid w:val="00DF34AF"/>
    <w:rsid w:val="00DF4181"/>
    <w:rsid w:val="00DF594E"/>
    <w:rsid w:val="00DF6125"/>
    <w:rsid w:val="00DF68D7"/>
    <w:rsid w:val="00DF6A81"/>
    <w:rsid w:val="00DF6C09"/>
    <w:rsid w:val="00DF7041"/>
    <w:rsid w:val="00DF70E1"/>
    <w:rsid w:val="00DF7EE7"/>
    <w:rsid w:val="00E00106"/>
    <w:rsid w:val="00E00D7A"/>
    <w:rsid w:val="00E01397"/>
    <w:rsid w:val="00E016FF"/>
    <w:rsid w:val="00E0175C"/>
    <w:rsid w:val="00E01D80"/>
    <w:rsid w:val="00E01E13"/>
    <w:rsid w:val="00E03736"/>
    <w:rsid w:val="00E038E0"/>
    <w:rsid w:val="00E05683"/>
    <w:rsid w:val="00E067FD"/>
    <w:rsid w:val="00E07C8B"/>
    <w:rsid w:val="00E07FA8"/>
    <w:rsid w:val="00E10362"/>
    <w:rsid w:val="00E105E0"/>
    <w:rsid w:val="00E10B05"/>
    <w:rsid w:val="00E10B0C"/>
    <w:rsid w:val="00E11378"/>
    <w:rsid w:val="00E11C02"/>
    <w:rsid w:val="00E12332"/>
    <w:rsid w:val="00E12BB3"/>
    <w:rsid w:val="00E12E8C"/>
    <w:rsid w:val="00E1475F"/>
    <w:rsid w:val="00E14973"/>
    <w:rsid w:val="00E157EA"/>
    <w:rsid w:val="00E15E21"/>
    <w:rsid w:val="00E16168"/>
    <w:rsid w:val="00E1630C"/>
    <w:rsid w:val="00E16768"/>
    <w:rsid w:val="00E16790"/>
    <w:rsid w:val="00E168C7"/>
    <w:rsid w:val="00E17553"/>
    <w:rsid w:val="00E207FA"/>
    <w:rsid w:val="00E20CA8"/>
    <w:rsid w:val="00E20D40"/>
    <w:rsid w:val="00E20EC1"/>
    <w:rsid w:val="00E215BA"/>
    <w:rsid w:val="00E23252"/>
    <w:rsid w:val="00E2468A"/>
    <w:rsid w:val="00E24E29"/>
    <w:rsid w:val="00E2642E"/>
    <w:rsid w:val="00E26456"/>
    <w:rsid w:val="00E270C8"/>
    <w:rsid w:val="00E27365"/>
    <w:rsid w:val="00E277D3"/>
    <w:rsid w:val="00E27E5B"/>
    <w:rsid w:val="00E27FD7"/>
    <w:rsid w:val="00E3012A"/>
    <w:rsid w:val="00E322B0"/>
    <w:rsid w:val="00E32485"/>
    <w:rsid w:val="00E338D4"/>
    <w:rsid w:val="00E34405"/>
    <w:rsid w:val="00E347FE"/>
    <w:rsid w:val="00E35085"/>
    <w:rsid w:val="00E3668D"/>
    <w:rsid w:val="00E36744"/>
    <w:rsid w:val="00E3691D"/>
    <w:rsid w:val="00E37C5C"/>
    <w:rsid w:val="00E37F86"/>
    <w:rsid w:val="00E40589"/>
    <w:rsid w:val="00E40A75"/>
    <w:rsid w:val="00E414B7"/>
    <w:rsid w:val="00E41DF4"/>
    <w:rsid w:val="00E42AA4"/>
    <w:rsid w:val="00E42D85"/>
    <w:rsid w:val="00E43102"/>
    <w:rsid w:val="00E43518"/>
    <w:rsid w:val="00E43939"/>
    <w:rsid w:val="00E43991"/>
    <w:rsid w:val="00E43A27"/>
    <w:rsid w:val="00E43FB4"/>
    <w:rsid w:val="00E44381"/>
    <w:rsid w:val="00E44947"/>
    <w:rsid w:val="00E44A3E"/>
    <w:rsid w:val="00E44E48"/>
    <w:rsid w:val="00E452DC"/>
    <w:rsid w:val="00E45F6C"/>
    <w:rsid w:val="00E45FEB"/>
    <w:rsid w:val="00E4624A"/>
    <w:rsid w:val="00E475A5"/>
    <w:rsid w:val="00E509EB"/>
    <w:rsid w:val="00E50A20"/>
    <w:rsid w:val="00E50B81"/>
    <w:rsid w:val="00E50C77"/>
    <w:rsid w:val="00E50E12"/>
    <w:rsid w:val="00E52254"/>
    <w:rsid w:val="00E52390"/>
    <w:rsid w:val="00E52701"/>
    <w:rsid w:val="00E5320A"/>
    <w:rsid w:val="00E539BA"/>
    <w:rsid w:val="00E53CF6"/>
    <w:rsid w:val="00E53D99"/>
    <w:rsid w:val="00E53E7F"/>
    <w:rsid w:val="00E541D2"/>
    <w:rsid w:val="00E542BC"/>
    <w:rsid w:val="00E5434C"/>
    <w:rsid w:val="00E54D9E"/>
    <w:rsid w:val="00E55249"/>
    <w:rsid w:val="00E554A6"/>
    <w:rsid w:val="00E557D4"/>
    <w:rsid w:val="00E55956"/>
    <w:rsid w:val="00E55B56"/>
    <w:rsid w:val="00E55C46"/>
    <w:rsid w:val="00E56445"/>
    <w:rsid w:val="00E5726A"/>
    <w:rsid w:val="00E57E74"/>
    <w:rsid w:val="00E60118"/>
    <w:rsid w:val="00E603AC"/>
    <w:rsid w:val="00E60637"/>
    <w:rsid w:val="00E60A03"/>
    <w:rsid w:val="00E6146F"/>
    <w:rsid w:val="00E6166B"/>
    <w:rsid w:val="00E62C43"/>
    <w:rsid w:val="00E62F96"/>
    <w:rsid w:val="00E63592"/>
    <w:rsid w:val="00E6361D"/>
    <w:rsid w:val="00E63A2E"/>
    <w:rsid w:val="00E6493F"/>
    <w:rsid w:val="00E6515B"/>
    <w:rsid w:val="00E65648"/>
    <w:rsid w:val="00E65AB3"/>
    <w:rsid w:val="00E66229"/>
    <w:rsid w:val="00E66789"/>
    <w:rsid w:val="00E673A8"/>
    <w:rsid w:val="00E67CBA"/>
    <w:rsid w:val="00E7050B"/>
    <w:rsid w:val="00E705C2"/>
    <w:rsid w:val="00E70931"/>
    <w:rsid w:val="00E71028"/>
    <w:rsid w:val="00E71204"/>
    <w:rsid w:val="00E71DAE"/>
    <w:rsid w:val="00E720C5"/>
    <w:rsid w:val="00E73107"/>
    <w:rsid w:val="00E734CD"/>
    <w:rsid w:val="00E73968"/>
    <w:rsid w:val="00E73EDA"/>
    <w:rsid w:val="00E74250"/>
    <w:rsid w:val="00E75290"/>
    <w:rsid w:val="00E7561D"/>
    <w:rsid w:val="00E758D1"/>
    <w:rsid w:val="00E7638D"/>
    <w:rsid w:val="00E77589"/>
    <w:rsid w:val="00E779E8"/>
    <w:rsid w:val="00E77F2E"/>
    <w:rsid w:val="00E803D6"/>
    <w:rsid w:val="00E80C66"/>
    <w:rsid w:val="00E8107A"/>
    <w:rsid w:val="00E81D01"/>
    <w:rsid w:val="00E81FE7"/>
    <w:rsid w:val="00E8250C"/>
    <w:rsid w:val="00E832F7"/>
    <w:rsid w:val="00E837C6"/>
    <w:rsid w:val="00E83D5B"/>
    <w:rsid w:val="00E842BE"/>
    <w:rsid w:val="00E846F6"/>
    <w:rsid w:val="00E84911"/>
    <w:rsid w:val="00E84B97"/>
    <w:rsid w:val="00E84E4F"/>
    <w:rsid w:val="00E852BE"/>
    <w:rsid w:val="00E85798"/>
    <w:rsid w:val="00E86599"/>
    <w:rsid w:val="00E86B3A"/>
    <w:rsid w:val="00E86CB5"/>
    <w:rsid w:val="00E87141"/>
    <w:rsid w:val="00E87D2E"/>
    <w:rsid w:val="00E901D0"/>
    <w:rsid w:val="00E9079D"/>
    <w:rsid w:val="00E90B0B"/>
    <w:rsid w:val="00E910D8"/>
    <w:rsid w:val="00E9164E"/>
    <w:rsid w:val="00E916EC"/>
    <w:rsid w:val="00E91766"/>
    <w:rsid w:val="00E91C74"/>
    <w:rsid w:val="00E91CD4"/>
    <w:rsid w:val="00E9245C"/>
    <w:rsid w:val="00E92A0F"/>
    <w:rsid w:val="00E92B14"/>
    <w:rsid w:val="00E92C6A"/>
    <w:rsid w:val="00E9526E"/>
    <w:rsid w:val="00E955CC"/>
    <w:rsid w:val="00E964BC"/>
    <w:rsid w:val="00E9680F"/>
    <w:rsid w:val="00E979E1"/>
    <w:rsid w:val="00E97D92"/>
    <w:rsid w:val="00EA11CF"/>
    <w:rsid w:val="00EA17A9"/>
    <w:rsid w:val="00EA181F"/>
    <w:rsid w:val="00EA1F1B"/>
    <w:rsid w:val="00EA2A5E"/>
    <w:rsid w:val="00EA4AE2"/>
    <w:rsid w:val="00EA5094"/>
    <w:rsid w:val="00EA57BA"/>
    <w:rsid w:val="00EA5C19"/>
    <w:rsid w:val="00EA6188"/>
    <w:rsid w:val="00EA6D29"/>
    <w:rsid w:val="00EA6E9A"/>
    <w:rsid w:val="00EA779D"/>
    <w:rsid w:val="00EA781D"/>
    <w:rsid w:val="00EA79A5"/>
    <w:rsid w:val="00EB0BFB"/>
    <w:rsid w:val="00EB122C"/>
    <w:rsid w:val="00EB1DE2"/>
    <w:rsid w:val="00EB2327"/>
    <w:rsid w:val="00EB2EAE"/>
    <w:rsid w:val="00EB33A2"/>
    <w:rsid w:val="00EB3637"/>
    <w:rsid w:val="00EB46F5"/>
    <w:rsid w:val="00EB5056"/>
    <w:rsid w:val="00EB53A1"/>
    <w:rsid w:val="00EB5653"/>
    <w:rsid w:val="00EB5B80"/>
    <w:rsid w:val="00EB6A29"/>
    <w:rsid w:val="00EB6C02"/>
    <w:rsid w:val="00EC0000"/>
    <w:rsid w:val="00EC0437"/>
    <w:rsid w:val="00EC0C40"/>
    <w:rsid w:val="00EC10EF"/>
    <w:rsid w:val="00EC11EC"/>
    <w:rsid w:val="00EC12FB"/>
    <w:rsid w:val="00EC1E14"/>
    <w:rsid w:val="00EC2F56"/>
    <w:rsid w:val="00EC3330"/>
    <w:rsid w:val="00EC33FD"/>
    <w:rsid w:val="00EC35B9"/>
    <w:rsid w:val="00EC3823"/>
    <w:rsid w:val="00EC3EBB"/>
    <w:rsid w:val="00EC526E"/>
    <w:rsid w:val="00EC6AC3"/>
    <w:rsid w:val="00EC6B1C"/>
    <w:rsid w:val="00EC716F"/>
    <w:rsid w:val="00EC74A6"/>
    <w:rsid w:val="00ED0561"/>
    <w:rsid w:val="00ED0749"/>
    <w:rsid w:val="00ED0905"/>
    <w:rsid w:val="00ED09CC"/>
    <w:rsid w:val="00ED0CCA"/>
    <w:rsid w:val="00ED0DF1"/>
    <w:rsid w:val="00ED1ECF"/>
    <w:rsid w:val="00ED34FA"/>
    <w:rsid w:val="00ED3F7C"/>
    <w:rsid w:val="00ED3FE7"/>
    <w:rsid w:val="00ED4A4C"/>
    <w:rsid w:val="00ED4C02"/>
    <w:rsid w:val="00ED4F42"/>
    <w:rsid w:val="00ED5D56"/>
    <w:rsid w:val="00ED6499"/>
    <w:rsid w:val="00ED752C"/>
    <w:rsid w:val="00EE085C"/>
    <w:rsid w:val="00EE1183"/>
    <w:rsid w:val="00EE238C"/>
    <w:rsid w:val="00EE300A"/>
    <w:rsid w:val="00EE42F1"/>
    <w:rsid w:val="00EE45CB"/>
    <w:rsid w:val="00EE484D"/>
    <w:rsid w:val="00EE4D37"/>
    <w:rsid w:val="00EE4DE8"/>
    <w:rsid w:val="00EE5CA9"/>
    <w:rsid w:val="00EE645F"/>
    <w:rsid w:val="00EF0520"/>
    <w:rsid w:val="00EF0922"/>
    <w:rsid w:val="00EF134A"/>
    <w:rsid w:val="00EF1952"/>
    <w:rsid w:val="00EF2009"/>
    <w:rsid w:val="00EF2149"/>
    <w:rsid w:val="00EF23AD"/>
    <w:rsid w:val="00EF28CC"/>
    <w:rsid w:val="00EF33E2"/>
    <w:rsid w:val="00EF3FD2"/>
    <w:rsid w:val="00EF510B"/>
    <w:rsid w:val="00EF5207"/>
    <w:rsid w:val="00EF60D1"/>
    <w:rsid w:val="00EF6FE7"/>
    <w:rsid w:val="00EF7678"/>
    <w:rsid w:val="00F0023D"/>
    <w:rsid w:val="00F00B88"/>
    <w:rsid w:val="00F0114B"/>
    <w:rsid w:val="00F02079"/>
    <w:rsid w:val="00F026D7"/>
    <w:rsid w:val="00F02765"/>
    <w:rsid w:val="00F02D82"/>
    <w:rsid w:val="00F02F83"/>
    <w:rsid w:val="00F04629"/>
    <w:rsid w:val="00F04955"/>
    <w:rsid w:val="00F05F1F"/>
    <w:rsid w:val="00F0606D"/>
    <w:rsid w:val="00F06869"/>
    <w:rsid w:val="00F06EEB"/>
    <w:rsid w:val="00F07B6A"/>
    <w:rsid w:val="00F07B73"/>
    <w:rsid w:val="00F103F5"/>
    <w:rsid w:val="00F104C1"/>
    <w:rsid w:val="00F1063D"/>
    <w:rsid w:val="00F10BB0"/>
    <w:rsid w:val="00F10CE4"/>
    <w:rsid w:val="00F10E90"/>
    <w:rsid w:val="00F130DB"/>
    <w:rsid w:val="00F1323E"/>
    <w:rsid w:val="00F14012"/>
    <w:rsid w:val="00F1506A"/>
    <w:rsid w:val="00F150B2"/>
    <w:rsid w:val="00F1512D"/>
    <w:rsid w:val="00F151F9"/>
    <w:rsid w:val="00F1561C"/>
    <w:rsid w:val="00F168F4"/>
    <w:rsid w:val="00F16A6B"/>
    <w:rsid w:val="00F16E39"/>
    <w:rsid w:val="00F17AC2"/>
    <w:rsid w:val="00F20BD4"/>
    <w:rsid w:val="00F21401"/>
    <w:rsid w:val="00F21B52"/>
    <w:rsid w:val="00F23239"/>
    <w:rsid w:val="00F2350F"/>
    <w:rsid w:val="00F23614"/>
    <w:rsid w:val="00F2378F"/>
    <w:rsid w:val="00F2379A"/>
    <w:rsid w:val="00F23D48"/>
    <w:rsid w:val="00F23E06"/>
    <w:rsid w:val="00F266D2"/>
    <w:rsid w:val="00F26A0F"/>
    <w:rsid w:val="00F278BF"/>
    <w:rsid w:val="00F27EC1"/>
    <w:rsid w:val="00F30C04"/>
    <w:rsid w:val="00F31842"/>
    <w:rsid w:val="00F318BA"/>
    <w:rsid w:val="00F31B64"/>
    <w:rsid w:val="00F32336"/>
    <w:rsid w:val="00F32B2F"/>
    <w:rsid w:val="00F33722"/>
    <w:rsid w:val="00F33EAA"/>
    <w:rsid w:val="00F345F1"/>
    <w:rsid w:val="00F3486A"/>
    <w:rsid w:val="00F34B59"/>
    <w:rsid w:val="00F35285"/>
    <w:rsid w:val="00F36D87"/>
    <w:rsid w:val="00F36FA8"/>
    <w:rsid w:val="00F372C3"/>
    <w:rsid w:val="00F376A6"/>
    <w:rsid w:val="00F405D7"/>
    <w:rsid w:val="00F41457"/>
    <w:rsid w:val="00F41488"/>
    <w:rsid w:val="00F41F7D"/>
    <w:rsid w:val="00F4256E"/>
    <w:rsid w:val="00F425B8"/>
    <w:rsid w:val="00F425E7"/>
    <w:rsid w:val="00F4271F"/>
    <w:rsid w:val="00F428A2"/>
    <w:rsid w:val="00F42EF4"/>
    <w:rsid w:val="00F436EE"/>
    <w:rsid w:val="00F43739"/>
    <w:rsid w:val="00F43D4C"/>
    <w:rsid w:val="00F44329"/>
    <w:rsid w:val="00F44575"/>
    <w:rsid w:val="00F44B26"/>
    <w:rsid w:val="00F45377"/>
    <w:rsid w:val="00F457AD"/>
    <w:rsid w:val="00F45839"/>
    <w:rsid w:val="00F45860"/>
    <w:rsid w:val="00F462CC"/>
    <w:rsid w:val="00F4673C"/>
    <w:rsid w:val="00F46F5E"/>
    <w:rsid w:val="00F46F93"/>
    <w:rsid w:val="00F473CA"/>
    <w:rsid w:val="00F47644"/>
    <w:rsid w:val="00F50D1F"/>
    <w:rsid w:val="00F52700"/>
    <w:rsid w:val="00F52DBD"/>
    <w:rsid w:val="00F532AC"/>
    <w:rsid w:val="00F53974"/>
    <w:rsid w:val="00F541A8"/>
    <w:rsid w:val="00F54890"/>
    <w:rsid w:val="00F548B4"/>
    <w:rsid w:val="00F54D9E"/>
    <w:rsid w:val="00F553F7"/>
    <w:rsid w:val="00F556D3"/>
    <w:rsid w:val="00F56A37"/>
    <w:rsid w:val="00F56D47"/>
    <w:rsid w:val="00F571D7"/>
    <w:rsid w:val="00F573D7"/>
    <w:rsid w:val="00F574AC"/>
    <w:rsid w:val="00F6034A"/>
    <w:rsid w:val="00F60624"/>
    <w:rsid w:val="00F611AE"/>
    <w:rsid w:val="00F617E7"/>
    <w:rsid w:val="00F618A1"/>
    <w:rsid w:val="00F633FB"/>
    <w:rsid w:val="00F639B0"/>
    <w:rsid w:val="00F6442A"/>
    <w:rsid w:val="00F653B2"/>
    <w:rsid w:val="00F65842"/>
    <w:rsid w:val="00F659AF"/>
    <w:rsid w:val="00F65AA5"/>
    <w:rsid w:val="00F66968"/>
    <w:rsid w:val="00F6741F"/>
    <w:rsid w:val="00F677F4"/>
    <w:rsid w:val="00F678CA"/>
    <w:rsid w:val="00F71243"/>
    <w:rsid w:val="00F71640"/>
    <w:rsid w:val="00F7260B"/>
    <w:rsid w:val="00F729CD"/>
    <w:rsid w:val="00F72D10"/>
    <w:rsid w:val="00F72D2E"/>
    <w:rsid w:val="00F742BC"/>
    <w:rsid w:val="00F74562"/>
    <w:rsid w:val="00F74612"/>
    <w:rsid w:val="00F754A9"/>
    <w:rsid w:val="00F7744B"/>
    <w:rsid w:val="00F77869"/>
    <w:rsid w:val="00F7790B"/>
    <w:rsid w:val="00F8001C"/>
    <w:rsid w:val="00F80099"/>
    <w:rsid w:val="00F802EE"/>
    <w:rsid w:val="00F80FC2"/>
    <w:rsid w:val="00F8132D"/>
    <w:rsid w:val="00F82131"/>
    <w:rsid w:val="00F82DAF"/>
    <w:rsid w:val="00F835F5"/>
    <w:rsid w:val="00F836EE"/>
    <w:rsid w:val="00F839D9"/>
    <w:rsid w:val="00F83CE3"/>
    <w:rsid w:val="00F84465"/>
    <w:rsid w:val="00F85730"/>
    <w:rsid w:val="00F85A27"/>
    <w:rsid w:val="00F86118"/>
    <w:rsid w:val="00F86857"/>
    <w:rsid w:val="00F877D4"/>
    <w:rsid w:val="00F87BA2"/>
    <w:rsid w:val="00F907C8"/>
    <w:rsid w:val="00F90A8B"/>
    <w:rsid w:val="00F91965"/>
    <w:rsid w:val="00F939FD"/>
    <w:rsid w:val="00F95A6F"/>
    <w:rsid w:val="00F95C5A"/>
    <w:rsid w:val="00F95C91"/>
    <w:rsid w:val="00F96490"/>
    <w:rsid w:val="00F968AD"/>
    <w:rsid w:val="00F96A65"/>
    <w:rsid w:val="00F9701F"/>
    <w:rsid w:val="00F976BD"/>
    <w:rsid w:val="00FA0003"/>
    <w:rsid w:val="00FA0464"/>
    <w:rsid w:val="00FA0F26"/>
    <w:rsid w:val="00FA13C0"/>
    <w:rsid w:val="00FA2198"/>
    <w:rsid w:val="00FA2233"/>
    <w:rsid w:val="00FA2529"/>
    <w:rsid w:val="00FA2C4D"/>
    <w:rsid w:val="00FA3A74"/>
    <w:rsid w:val="00FA3ED0"/>
    <w:rsid w:val="00FA4655"/>
    <w:rsid w:val="00FA46CB"/>
    <w:rsid w:val="00FA47D1"/>
    <w:rsid w:val="00FA4A50"/>
    <w:rsid w:val="00FA662C"/>
    <w:rsid w:val="00FA6AD0"/>
    <w:rsid w:val="00FA73D0"/>
    <w:rsid w:val="00FA77EC"/>
    <w:rsid w:val="00FA7AA3"/>
    <w:rsid w:val="00FA7B11"/>
    <w:rsid w:val="00FA7E49"/>
    <w:rsid w:val="00FB0180"/>
    <w:rsid w:val="00FB03A9"/>
    <w:rsid w:val="00FB0D5E"/>
    <w:rsid w:val="00FB1061"/>
    <w:rsid w:val="00FB1B93"/>
    <w:rsid w:val="00FB1F30"/>
    <w:rsid w:val="00FB3BA5"/>
    <w:rsid w:val="00FB472E"/>
    <w:rsid w:val="00FB4A4C"/>
    <w:rsid w:val="00FB4DB5"/>
    <w:rsid w:val="00FB51CD"/>
    <w:rsid w:val="00FB5438"/>
    <w:rsid w:val="00FB5DC7"/>
    <w:rsid w:val="00FB739D"/>
    <w:rsid w:val="00FB7412"/>
    <w:rsid w:val="00FB7829"/>
    <w:rsid w:val="00FB7C35"/>
    <w:rsid w:val="00FC0865"/>
    <w:rsid w:val="00FC0BA5"/>
    <w:rsid w:val="00FC0BC1"/>
    <w:rsid w:val="00FC1BEE"/>
    <w:rsid w:val="00FC25CC"/>
    <w:rsid w:val="00FC27A5"/>
    <w:rsid w:val="00FC3477"/>
    <w:rsid w:val="00FC3E86"/>
    <w:rsid w:val="00FC4A56"/>
    <w:rsid w:val="00FC568D"/>
    <w:rsid w:val="00FC57E2"/>
    <w:rsid w:val="00FC66A5"/>
    <w:rsid w:val="00FC66CB"/>
    <w:rsid w:val="00FC673E"/>
    <w:rsid w:val="00FC75E0"/>
    <w:rsid w:val="00FC7843"/>
    <w:rsid w:val="00FD038A"/>
    <w:rsid w:val="00FD0A95"/>
    <w:rsid w:val="00FD1194"/>
    <w:rsid w:val="00FD1663"/>
    <w:rsid w:val="00FD2C18"/>
    <w:rsid w:val="00FD31CE"/>
    <w:rsid w:val="00FD34D7"/>
    <w:rsid w:val="00FD4178"/>
    <w:rsid w:val="00FD4571"/>
    <w:rsid w:val="00FD4ED3"/>
    <w:rsid w:val="00FD5B9E"/>
    <w:rsid w:val="00FD7323"/>
    <w:rsid w:val="00FD7597"/>
    <w:rsid w:val="00FD78DD"/>
    <w:rsid w:val="00FE0313"/>
    <w:rsid w:val="00FE07A7"/>
    <w:rsid w:val="00FE0D81"/>
    <w:rsid w:val="00FE0DA2"/>
    <w:rsid w:val="00FE0DBC"/>
    <w:rsid w:val="00FE10C6"/>
    <w:rsid w:val="00FE124E"/>
    <w:rsid w:val="00FE159A"/>
    <w:rsid w:val="00FE1928"/>
    <w:rsid w:val="00FE1DDA"/>
    <w:rsid w:val="00FE3C1F"/>
    <w:rsid w:val="00FE416E"/>
    <w:rsid w:val="00FE4627"/>
    <w:rsid w:val="00FE46B5"/>
    <w:rsid w:val="00FE5478"/>
    <w:rsid w:val="00FE5A19"/>
    <w:rsid w:val="00FE5A74"/>
    <w:rsid w:val="00FE643A"/>
    <w:rsid w:val="00FE684D"/>
    <w:rsid w:val="00FE7024"/>
    <w:rsid w:val="00FE76F0"/>
    <w:rsid w:val="00FE7BDC"/>
    <w:rsid w:val="00FF0FD1"/>
    <w:rsid w:val="00FF1002"/>
    <w:rsid w:val="00FF10A6"/>
    <w:rsid w:val="00FF25F5"/>
    <w:rsid w:val="00FF2850"/>
    <w:rsid w:val="00FF29DB"/>
    <w:rsid w:val="00FF3C5D"/>
    <w:rsid w:val="00FF3EB9"/>
    <w:rsid w:val="00FF4F3C"/>
    <w:rsid w:val="00FF5038"/>
    <w:rsid w:val="00FF50B5"/>
    <w:rsid w:val="00FF5402"/>
    <w:rsid w:val="00FF63E0"/>
    <w:rsid w:val="00FF7D53"/>
    <w:rsid w:val="010DE442"/>
    <w:rsid w:val="01731615"/>
    <w:rsid w:val="019C1A12"/>
    <w:rsid w:val="01B959F1"/>
    <w:rsid w:val="01F30440"/>
    <w:rsid w:val="0200F5A5"/>
    <w:rsid w:val="029276C7"/>
    <w:rsid w:val="02B71E00"/>
    <w:rsid w:val="02B77BA6"/>
    <w:rsid w:val="033F05B2"/>
    <w:rsid w:val="034DB01B"/>
    <w:rsid w:val="036C505C"/>
    <w:rsid w:val="03B7E74D"/>
    <w:rsid w:val="03F024E3"/>
    <w:rsid w:val="03FAEFFD"/>
    <w:rsid w:val="03FF6A1E"/>
    <w:rsid w:val="04187F86"/>
    <w:rsid w:val="0427606D"/>
    <w:rsid w:val="0427887B"/>
    <w:rsid w:val="04437454"/>
    <w:rsid w:val="04AB4E07"/>
    <w:rsid w:val="04B2C3D1"/>
    <w:rsid w:val="04D6EE11"/>
    <w:rsid w:val="04E39952"/>
    <w:rsid w:val="052487B5"/>
    <w:rsid w:val="0538A26D"/>
    <w:rsid w:val="05B7D486"/>
    <w:rsid w:val="05CCE53F"/>
    <w:rsid w:val="05E255DB"/>
    <w:rsid w:val="05F58638"/>
    <w:rsid w:val="0635A38F"/>
    <w:rsid w:val="06368EEE"/>
    <w:rsid w:val="0667860C"/>
    <w:rsid w:val="068070C9"/>
    <w:rsid w:val="068FF27D"/>
    <w:rsid w:val="06CD0B06"/>
    <w:rsid w:val="06CD3353"/>
    <w:rsid w:val="06CFEAE3"/>
    <w:rsid w:val="072FD8F8"/>
    <w:rsid w:val="0745C21A"/>
    <w:rsid w:val="076CE070"/>
    <w:rsid w:val="077FDA08"/>
    <w:rsid w:val="0787BAEC"/>
    <w:rsid w:val="078DED70"/>
    <w:rsid w:val="07A96F36"/>
    <w:rsid w:val="07E597BD"/>
    <w:rsid w:val="07EDF8DF"/>
    <w:rsid w:val="07F0B376"/>
    <w:rsid w:val="08058109"/>
    <w:rsid w:val="0816A3B3"/>
    <w:rsid w:val="081DCF16"/>
    <w:rsid w:val="085029C6"/>
    <w:rsid w:val="08A01417"/>
    <w:rsid w:val="08CE4A51"/>
    <w:rsid w:val="090ED83A"/>
    <w:rsid w:val="0970FA6A"/>
    <w:rsid w:val="09803E09"/>
    <w:rsid w:val="09DB7742"/>
    <w:rsid w:val="0A0637FD"/>
    <w:rsid w:val="0A197F8C"/>
    <w:rsid w:val="0A5F350B"/>
    <w:rsid w:val="0ABAA9E7"/>
    <w:rsid w:val="0ABC87E7"/>
    <w:rsid w:val="0AFE2CE3"/>
    <w:rsid w:val="0B127988"/>
    <w:rsid w:val="0B7C5979"/>
    <w:rsid w:val="0BBC3A21"/>
    <w:rsid w:val="0BE81B44"/>
    <w:rsid w:val="0C14B1CB"/>
    <w:rsid w:val="0C35861B"/>
    <w:rsid w:val="0C528D8D"/>
    <w:rsid w:val="0C53338F"/>
    <w:rsid w:val="0CB8A639"/>
    <w:rsid w:val="0D193D4B"/>
    <w:rsid w:val="0D1D7781"/>
    <w:rsid w:val="0D20D0BB"/>
    <w:rsid w:val="0D295B70"/>
    <w:rsid w:val="0D38ACD3"/>
    <w:rsid w:val="0D4E4E28"/>
    <w:rsid w:val="0DA5AC45"/>
    <w:rsid w:val="0DAB9C08"/>
    <w:rsid w:val="0DC107AD"/>
    <w:rsid w:val="0DC78E82"/>
    <w:rsid w:val="0DEBC482"/>
    <w:rsid w:val="0E0EBC93"/>
    <w:rsid w:val="0EEBF7CD"/>
    <w:rsid w:val="0EF78FD5"/>
    <w:rsid w:val="0EFB0E5E"/>
    <w:rsid w:val="0F093AE2"/>
    <w:rsid w:val="0F095E1C"/>
    <w:rsid w:val="0F280021"/>
    <w:rsid w:val="0F39850D"/>
    <w:rsid w:val="0F412A18"/>
    <w:rsid w:val="0F7001C8"/>
    <w:rsid w:val="0F7719F5"/>
    <w:rsid w:val="0F9AEAAE"/>
    <w:rsid w:val="0FD31415"/>
    <w:rsid w:val="0FEB312A"/>
    <w:rsid w:val="103328A7"/>
    <w:rsid w:val="104A2E05"/>
    <w:rsid w:val="1073F2F9"/>
    <w:rsid w:val="108991CF"/>
    <w:rsid w:val="10BDECFE"/>
    <w:rsid w:val="1125BBD9"/>
    <w:rsid w:val="114218BA"/>
    <w:rsid w:val="1152C3D7"/>
    <w:rsid w:val="121DD44B"/>
    <w:rsid w:val="1234A926"/>
    <w:rsid w:val="123584D3"/>
    <w:rsid w:val="1244A32A"/>
    <w:rsid w:val="12734B5A"/>
    <w:rsid w:val="1280E407"/>
    <w:rsid w:val="12877274"/>
    <w:rsid w:val="12F38492"/>
    <w:rsid w:val="134AA105"/>
    <w:rsid w:val="134DB1A4"/>
    <w:rsid w:val="1377FA77"/>
    <w:rsid w:val="1388DDB1"/>
    <w:rsid w:val="13ED7D3B"/>
    <w:rsid w:val="13FFDF11"/>
    <w:rsid w:val="141EEE8E"/>
    <w:rsid w:val="1425EB86"/>
    <w:rsid w:val="143CDECE"/>
    <w:rsid w:val="145A8D62"/>
    <w:rsid w:val="148D728C"/>
    <w:rsid w:val="14A11A27"/>
    <w:rsid w:val="14B8A07E"/>
    <w:rsid w:val="14CE10C0"/>
    <w:rsid w:val="14DAB640"/>
    <w:rsid w:val="14E41DF9"/>
    <w:rsid w:val="14EB0E1B"/>
    <w:rsid w:val="14FEB32C"/>
    <w:rsid w:val="1502B1E9"/>
    <w:rsid w:val="1516217F"/>
    <w:rsid w:val="15494B2E"/>
    <w:rsid w:val="15681BD1"/>
    <w:rsid w:val="15BEC912"/>
    <w:rsid w:val="15D4116C"/>
    <w:rsid w:val="15DF5E0C"/>
    <w:rsid w:val="1657CE52"/>
    <w:rsid w:val="166D4943"/>
    <w:rsid w:val="167B37E3"/>
    <w:rsid w:val="16853F80"/>
    <w:rsid w:val="16B5AB80"/>
    <w:rsid w:val="16EC6248"/>
    <w:rsid w:val="1703683E"/>
    <w:rsid w:val="171D3819"/>
    <w:rsid w:val="1737E87E"/>
    <w:rsid w:val="173A7A18"/>
    <w:rsid w:val="179A605D"/>
    <w:rsid w:val="17CA661A"/>
    <w:rsid w:val="17CD5686"/>
    <w:rsid w:val="17EF961C"/>
    <w:rsid w:val="1856846F"/>
    <w:rsid w:val="188D4C7E"/>
    <w:rsid w:val="18C6CF24"/>
    <w:rsid w:val="18C83CAA"/>
    <w:rsid w:val="18ED1914"/>
    <w:rsid w:val="18F818E0"/>
    <w:rsid w:val="19074573"/>
    <w:rsid w:val="1918C1FB"/>
    <w:rsid w:val="192CB9F4"/>
    <w:rsid w:val="195D333F"/>
    <w:rsid w:val="195DC2EE"/>
    <w:rsid w:val="19A9F47A"/>
    <w:rsid w:val="1A137CDA"/>
    <w:rsid w:val="1A345874"/>
    <w:rsid w:val="1A62F134"/>
    <w:rsid w:val="1A64B5AD"/>
    <w:rsid w:val="1AA4B9DE"/>
    <w:rsid w:val="1AE8E325"/>
    <w:rsid w:val="1B1820E7"/>
    <w:rsid w:val="1B226A19"/>
    <w:rsid w:val="1B4D4DEA"/>
    <w:rsid w:val="1B61ACA8"/>
    <w:rsid w:val="1B67C6A8"/>
    <w:rsid w:val="1BB3F492"/>
    <w:rsid w:val="1BBCA6B6"/>
    <w:rsid w:val="1BC40101"/>
    <w:rsid w:val="1BD22B45"/>
    <w:rsid w:val="1BD6A628"/>
    <w:rsid w:val="1BDDE529"/>
    <w:rsid w:val="1BE8210E"/>
    <w:rsid w:val="1BEC5AA6"/>
    <w:rsid w:val="1BF41DAD"/>
    <w:rsid w:val="1C0F09A7"/>
    <w:rsid w:val="1C764FE6"/>
    <w:rsid w:val="1CC0C4A9"/>
    <w:rsid w:val="1CF33EF2"/>
    <w:rsid w:val="1CF3FC7D"/>
    <w:rsid w:val="1D1B81D4"/>
    <w:rsid w:val="1D303EB9"/>
    <w:rsid w:val="1D4740F6"/>
    <w:rsid w:val="1D4E503E"/>
    <w:rsid w:val="1D75E888"/>
    <w:rsid w:val="1D82B26F"/>
    <w:rsid w:val="1DB9198D"/>
    <w:rsid w:val="1DCC4E1C"/>
    <w:rsid w:val="1DE54929"/>
    <w:rsid w:val="1E57100E"/>
    <w:rsid w:val="1E837EE8"/>
    <w:rsid w:val="1E98A82F"/>
    <w:rsid w:val="1EC29094"/>
    <w:rsid w:val="1F01D753"/>
    <w:rsid w:val="1F04323E"/>
    <w:rsid w:val="1F053CB9"/>
    <w:rsid w:val="1F1B11EA"/>
    <w:rsid w:val="1F1B3277"/>
    <w:rsid w:val="1F2352C1"/>
    <w:rsid w:val="1F2ADA0A"/>
    <w:rsid w:val="1F597EFF"/>
    <w:rsid w:val="200F3D62"/>
    <w:rsid w:val="20401278"/>
    <w:rsid w:val="208BDE32"/>
    <w:rsid w:val="20BF78EF"/>
    <w:rsid w:val="20DA5A5F"/>
    <w:rsid w:val="2104DCAF"/>
    <w:rsid w:val="21307F89"/>
    <w:rsid w:val="2134EDF1"/>
    <w:rsid w:val="213BE8BE"/>
    <w:rsid w:val="21486B29"/>
    <w:rsid w:val="215F7243"/>
    <w:rsid w:val="2187BADF"/>
    <w:rsid w:val="21A1A8E3"/>
    <w:rsid w:val="21A25033"/>
    <w:rsid w:val="21C9FFDF"/>
    <w:rsid w:val="2207216F"/>
    <w:rsid w:val="2218B439"/>
    <w:rsid w:val="2307B8E2"/>
    <w:rsid w:val="232420B0"/>
    <w:rsid w:val="236F57C2"/>
    <w:rsid w:val="2382524F"/>
    <w:rsid w:val="2384A0C5"/>
    <w:rsid w:val="23B59AE2"/>
    <w:rsid w:val="23BD7A3C"/>
    <w:rsid w:val="23F1E174"/>
    <w:rsid w:val="2425E591"/>
    <w:rsid w:val="246EF862"/>
    <w:rsid w:val="24CE0AA1"/>
    <w:rsid w:val="24FB4AC0"/>
    <w:rsid w:val="25069B2E"/>
    <w:rsid w:val="252055F0"/>
    <w:rsid w:val="254E6604"/>
    <w:rsid w:val="256776DA"/>
    <w:rsid w:val="259DFCE1"/>
    <w:rsid w:val="25B78612"/>
    <w:rsid w:val="25CB03EC"/>
    <w:rsid w:val="26251877"/>
    <w:rsid w:val="26356048"/>
    <w:rsid w:val="263F4FBA"/>
    <w:rsid w:val="265D49E0"/>
    <w:rsid w:val="26626F41"/>
    <w:rsid w:val="26720A52"/>
    <w:rsid w:val="26AA8A1C"/>
    <w:rsid w:val="26D5D9A9"/>
    <w:rsid w:val="26EAA2C7"/>
    <w:rsid w:val="26EE3EF1"/>
    <w:rsid w:val="26F63BCD"/>
    <w:rsid w:val="273D92FB"/>
    <w:rsid w:val="27638A34"/>
    <w:rsid w:val="276D0845"/>
    <w:rsid w:val="2773364E"/>
    <w:rsid w:val="277AFA44"/>
    <w:rsid w:val="27804F24"/>
    <w:rsid w:val="27805933"/>
    <w:rsid w:val="2788AEDD"/>
    <w:rsid w:val="27C6397D"/>
    <w:rsid w:val="27DF8F86"/>
    <w:rsid w:val="28044076"/>
    <w:rsid w:val="280F5806"/>
    <w:rsid w:val="284D7487"/>
    <w:rsid w:val="2864AC75"/>
    <w:rsid w:val="28B776FE"/>
    <w:rsid w:val="28D596C0"/>
    <w:rsid w:val="28D87597"/>
    <w:rsid w:val="290BBD35"/>
    <w:rsid w:val="295A1AA5"/>
    <w:rsid w:val="299356AD"/>
    <w:rsid w:val="29A34CD7"/>
    <w:rsid w:val="29C4A816"/>
    <w:rsid w:val="2A271DE7"/>
    <w:rsid w:val="2A56EDE3"/>
    <w:rsid w:val="2A9F61B3"/>
    <w:rsid w:val="2AAC2B62"/>
    <w:rsid w:val="2AAFF86A"/>
    <w:rsid w:val="2B06C1D9"/>
    <w:rsid w:val="2B0B9768"/>
    <w:rsid w:val="2B1EA880"/>
    <w:rsid w:val="2B7EB842"/>
    <w:rsid w:val="2B8083EE"/>
    <w:rsid w:val="2BB17731"/>
    <w:rsid w:val="2BC5C98B"/>
    <w:rsid w:val="2BE26B00"/>
    <w:rsid w:val="2C107D0C"/>
    <w:rsid w:val="2C1ACC0C"/>
    <w:rsid w:val="2C3980D2"/>
    <w:rsid w:val="2C3D7B73"/>
    <w:rsid w:val="2C3FC501"/>
    <w:rsid w:val="2C462BF6"/>
    <w:rsid w:val="2C469AAB"/>
    <w:rsid w:val="2C5C9B32"/>
    <w:rsid w:val="2C681944"/>
    <w:rsid w:val="2C735D4E"/>
    <w:rsid w:val="2C962C1F"/>
    <w:rsid w:val="2C99F211"/>
    <w:rsid w:val="2CBF78DD"/>
    <w:rsid w:val="2CC84EB2"/>
    <w:rsid w:val="2CDF319B"/>
    <w:rsid w:val="2CF82E30"/>
    <w:rsid w:val="2D3F4D90"/>
    <w:rsid w:val="2D4083E0"/>
    <w:rsid w:val="2D45875E"/>
    <w:rsid w:val="2D56AA7F"/>
    <w:rsid w:val="2D9F509A"/>
    <w:rsid w:val="2E106911"/>
    <w:rsid w:val="2E1131B3"/>
    <w:rsid w:val="2E1CBDAD"/>
    <w:rsid w:val="2E2BBAD2"/>
    <w:rsid w:val="2E4B6E17"/>
    <w:rsid w:val="2E4C715A"/>
    <w:rsid w:val="2EEA5DC5"/>
    <w:rsid w:val="2F0D39FD"/>
    <w:rsid w:val="2F17BEA7"/>
    <w:rsid w:val="2F1B47D7"/>
    <w:rsid w:val="2F3DB025"/>
    <w:rsid w:val="2F70C4C9"/>
    <w:rsid w:val="2F71B5B7"/>
    <w:rsid w:val="2F788D1B"/>
    <w:rsid w:val="2FBE60AB"/>
    <w:rsid w:val="2FD01B9F"/>
    <w:rsid w:val="301EA034"/>
    <w:rsid w:val="30271BAA"/>
    <w:rsid w:val="3047C84A"/>
    <w:rsid w:val="304BA8FD"/>
    <w:rsid w:val="30685251"/>
    <w:rsid w:val="3074673D"/>
    <w:rsid w:val="3082E76B"/>
    <w:rsid w:val="3095F5E1"/>
    <w:rsid w:val="30EF5E9A"/>
    <w:rsid w:val="313961E3"/>
    <w:rsid w:val="314DB45B"/>
    <w:rsid w:val="31561880"/>
    <w:rsid w:val="31A51D52"/>
    <w:rsid w:val="31EDECE3"/>
    <w:rsid w:val="31EFE485"/>
    <w:rsid w:val="31F6EB94"/>
    <w:rsid w:val="31F7BE39"/>
    <w:rsid w:val="320DA2C5"/>
    <w:rsid w:val="32217B0F"/>
    <w:rsid w:val="32253AE1"/>
    <w:rsid w:val="32462463"/>
    <w:rsid w:val="328EA373"/>
    <w:rsid w:val="32B51BE5"/>
    <w:rsid w:val="32FFD030"/>
    <w:rsid w:val="334EE5E0"/>
    <w:rsid w:val="335500CA"/>
    <w:rsid w:val="33675E7D"/>
    <w:rsid w:val="3371A1DD"/>
    <w:rsid w:val="33CBEF62"/>
    <w:rsid w:val="34157365"/>
    <w:rsid w:val="34332F84"/>
    <w:rsid w:val="343BED64"/>
    <w:rsid w:val="3442C41B"/>
    <w:rsid w:val="34EAA067"/>
    <w:rsid w:val="35325F1A"/>
    <w:rsid w:val="356B07F5"/>
    <w:rsid w:val="35A0BD63"/>
    <w:rsid w:val="35B87836"/>
    <w:rsid w:val="35F2BA76"/>
    <w:rsid w:val="35F85531"/>
    <w:rsid w:val="36027B56"/>
    <w:rsid w:val="36112FAB"/>
    <w:rsid w:val="363006FC"/>
    <w:rsid w:val="36500BC0"/>
    <w:rsid w:val="36503506"/>
    <w:rsid w:val="368C4F2E"/>
    <w:rsid w:val="36E42709"/>
    <w:rsid w:val="36EEF4D3"/>
    <w:rsid w:val="3708A66A"/>
    <w:rsid w:val="373369AF"/>
    <w:rsid w:val="373755C6"/>
    <w:rsid w:val="3737B8E8"/>
    <w:rsid w:val="37B3A494"/>
    <w:rsid w:val="37D1CF58"/>
    <w:rsid w:val="38022163"/>
    <w:rsid w:val="383D8FCC"/>
    <w:rsid w:val="38469292"/>
    <w:rsid w:val="3867CF59"/>
    <w:rsid w:val="38D8539D"/>
    <w:rsid w:val="38EAE6A1"/>
    <w:rsid w:val="394AB1A4"/>
    <w:rsid w:val="3968083D"/>
    <w:rsid w:val="398C0EB4"/>
    <w:rsid w:val="39CE09E7"/>
    <w:rsid w:val="39D30F76"/>
    <w:rsid w:val="39EE75F0"/>
    <w:rsid w:val="39F1406D"/>
    <w:rsid w:val="3A070679"/>
    <w:rsid w:val="3A11CC49"/>
    <w:rsid w:val="3A183BE4"/>
    <w:rsid w:val="3A4018C9"/>
    <w:rsid w:val="3A43C38D"/>
    <w:rsid w:val="3A4EA149"/>
    <w:rsid w:val="3A5F830F"/>
    <w:rsid w:val="3A735C6D"/>
    <w:rsid w:val="3A73BB10"/>
    <w:rsid w:val="3ABA11CC"/>
    <w:rsid w:val="3ACED2CF"/>
    <w:rsid w:val="3B1D7B15"/>
    <w:rsid w:val="3B5A7FAC"/>
    <w:rsid w:val="3B7C53A6"/>
    <w:rsid w:val="3B81D6C7"/>
    <w:rsid w:val="3BD7A400"/>
    <w:rsid w:val="3BDA140B"/>
    <w:rsid w:val="3BFE300D"/>
    <w:rsid w:val="3C010D01"/>
    <w:rsid w:val="3C187F9E"/>
    <w:rsid w:val="3C314817"/>
    <w:rsid w:val="3C875076"/>
    <w:rsid w:val="3C98FE91"/>
    <w:rsid w:val="3CB0C2A0"/>
    <w:rsid w:val="3CB148F0"/>
    <w:rsid w:val="3CC601F7"/>
    <w:rsid w:val="3CF51749"/>
    <w:rsid w:val="3D55874D"/>
    <w:rsid w:val="3D56CA94"/>
    <w:rsid w:val="3D5AFC53"/>
    <w:rsid w:val="3D9FEF4E"/>
    <w:rsid w:val="3DB602AC"/>
    <w:rsid w:val="3DD64CCA"/>
    <w:rsid w:val="3DE29D49"/>
    <w:rsid w:val="3E1BFF2B"/>
    <w:rsid w:val="3E2237E8"/>
    <w:rsid w:val="3E225FE0"/>
    <w:rsid w:val="3E6BE67B"/>
    <w:rsid w:val="3E6CC62D"/>
    <w:rsid w:val="3EA4F72E"/>
    <w:rsid w:val="3EB25A1E"/>
    <w:rsid w:val="3EE0225C"/>
    <w:rsid w:val="3F25F8E7"/>
    <w:rsid w:val="3F33BC87"/>
    <w:rsid w:val="3F88EB48"/>
    <w:rsid w:val="3FB517EC"/>
    <w:rsid w:val="402CD0F9"/>
    <w:rsid w:val="40409AAC"/>
    <w:rsid w:val="409511AA"/>
    <w:rsid w:val="40B58755"/>
    <w:rsid w:val="40C7B313"/>
    <w:rsid w:val="40CA8CD0"/>
    <w:rsid w:val="40F569A8"/>
    <w:rsid w:val="40F755C9"/>
    <w:rsid w:val="40FE0A2B"/>
    <w:rsid w:val="411A36F7"/>
    <w:rsid w:val="414BC9DB"/>
    <w:rsid w:val="414D4883"/>
    <w:rsid w:val="41C345DD"/>
    <w:rsid w:val="41C43361"/>
    <w:rsid w:val="41C5F6AF"/>
    <w:rsid w:val="41F57D74"/>
    <w:rsid w:val="422770AF"/>
    <w:rsid w:val="42348F0F"/>
    <w:rsid w:val="42730E3A"/>
    <w:rsid w:val="42857DCD"/>
    <w:rsid w:val="43357F7D"/>
    <w:rsid w:val="43385632"/>
    <w:rsid w:val="433D3EF9"/>
    <w:rsid w:val="43A04223"/>
    <w:rsid w:val="44157CA3"/>
    <w:rsid w:val="4418D773"/>
    <w:rsid w:val="442F1117"/>
    <w:rsid w:val="44309747"/>
    <w:rsid w:val="44466FA2"/>
    <w:rsid w:val="44504960"/>
    <w:rsid w:val="4462677D"/>
    <w:rsid w:val="4471792F"/>
    <w:rsid w:val="447526FD"/>
    <w:rsid w:val="4525565A"/>
    <w:rsid w:val="455FF585"/>
    <w:rsid w:val="45704075"/>
    <w:rsid w:val="45816D87"/>
    <w:rsid w:val="45E01690"/>
    <w:rsid w:val="460C40A7"/>
    <w:rsid w:val="46340566"/>
    <w:rsid w:val="4641A8CF"/>
    <w:rsid w:val="467C7D18"/>
    <w:rsid w:val="46DA8296"/>
    <w:rsid w:val="473140A5"/>
    <w:rsid w:val="473B868A"/>
    <w:rsid w:val="477C30B0"/>
    <w:rsid w:val="479020AE"/>
    <w:rsid w:val="479348E9"/>
    <w:rsid w:val="47E21D2B"/>
    <w:rsid w:val="47F5CA57"/>
    <w:rsid w:val="482A682A"/>
    <w:rsid w:val="4866DE41"/>
    <w:rsid w:val="487D91B8"/>
    <w:rsid w:val="488C0AF7"/>
    <w:rsid w:val="48B477EE"/>
    <w:rsid w:val="48D570A0"/>
    <w:rsid w:val="49276BBB"/>
    <w:rsid w:val="493EDBAC"/>
    <w:rsid w:val="49640C32"/>
    <w:rsid w:val="49A088DB"/>
    <w:rsid w:val="49BF04AF"/>
    <w:rsid w:val="49D4FCBB"/>
    <w:rsid w:val="49E76F2A"/>
    <w:rsid w:val="4A3DCDD1"/>
    <w:rsid w:val="4A498D32"/>
    <w:rsid w:val="4A9CAE51"/>
    <w:rsid w:val="4B0CA46D"/>
    <w:rsid w:val="4B0E46CC"/>
    <w:rsid w:val="4B425E47"/>
    <w:rsid w:val="4B661E6C"/>
    <w:rsid w:val="4B78BFD4"/>
    <w:rsid w:val="4BAC1871"/>
    <w:rsid w:val="4BC89766"/>
    <w:rsid w:val="4BC8BCE5"/>
    <w:rsid w:val="4BEFA638"/>
    <w:rsid w:val="4BF168E1"/>
    <w:rsid w:val="4C12AF3F"/>
    <w:rsid w:val="4C295EFF"/>
    <w:rsid w:val="4C7BC4EA"/>
    <w:rsid w:val="4CB815EA"/>
    <w:rsid w:val="4CC2F523"/>
    <w:rsid w:val="4CEBA54B"/>
    <w:rsid w:val="4D002161"/>
    <w:rsid w:val="4D04657C"/>
    <w:rsid w:val="4D271CF3"/>
    <w:rsid w:val="4D295233"/>
    <w:rsid w:val="4D4A0FCD"/>
    <w:rsid w:val="4D58341F"/>
    <w:rsid w:val="4D6E7684"/>
    <w:rsid w:val="4D94894C"/>
    <w:rsid w:val="4DD48464"/>
    <w:rsid w:val="4DEE4298"/>
    <w:rsid w:val="4DFABAFD"/>
    <w:rsid w:val="4E687559"/>
    <w:rsid w:val="4E7A2EF4"/>
    <w:rsid w:val="4EE3DFE8"/>
    <w:rsid w:val="4EFEED4F"/>
    <w:rsid w:val="4F290023"/>
    <w:rsid w:val="4F5F6B9E"/>
    <w:rsid w:val="4F661707"/>
    <w:rsid w:val="4F71C783"/>
    <w:rsid w:val="4F902B20"/>
    <w:rsid w:val="4F9DE4AF"/>
    <w:rsid w:val="4FA24ADB"/>
    <w:rsid w:val="4FAD0ACA"/>
    <w:rsid w:val="4FE5BA72"/>
    <w:rsid w:val="503D22DD"/>
    <w:rsid w:val="5072C624"/>
    <w:rsid w:val="507B30CF"/>
    <w:rsid w:val="5089A0F0"/>
    <w:rsid w:val="50ADA794"/>
    <w:rsid w:val="50D466C2"/>
    <w:rsid w:val="50D9A586"/>
    <w:rsid w:val="50F16D2F"/>
    <w:rsid w:val="50F1F2C7"/>
    <w:rsid w:val="510007A7"/>
    <w:rsid w:val="5125783D"/>
    <w:rsid w:val="513C4E36"/>
    <w:rsid w:val="5141ADC8"/>
    <w:rsid w:val="5164EE45"/>
    <w:rsid w:val="519C6B54"/>
    <w:rsid w:val="51F43036"/>
    <w:rsid w:val="5201D628"/>
    <w:rsid w:val="5208A594"/>
    <w:rsid w:val="5210EC92"/>
    <w:rsid w:val="524F623A"/>
    <w:rsid w:val="529979B7"/>
    <w:rsid w:val="52AC0C02"/>
    <w:rsid w:val="52C1F573"/>
    <w:rsid w:val="52EF5CA1"/>
    <w:rsid w:val="530C53DA"/>
    <w:rsid w:val="53960EB3"/>
    <w:rsid w:val="53D480F7"/>
    <w:rsid w:val="53E30B0D"/>
    <w:rsid w:val="547FF720"/>
    <w:rsid w:val="54C88838"/>
    <w:rsid w:val="54F4A148"/>
    <w:rsid w:val="555D860D"/>
    <w:rsid w:val="556A81F6"/>
    <w:rsid w:val="55734EFE"/>
    <w:rsid w:val="5578754D"/>
    <w:rsid w:val="559FD4FA"/>
    <w:rsid w:val="55AAEE9F"/>
    <w:rsid w:val="55D2745E"/>
    <w:rsid w:val="55E50D57"/>
    <w:rsid w:val="57268B36"/>
    <w:rsid w:val="573DD43D"/>
    <w:rsid w:val="57749A6B"/>
    <w:rsid w:val="57931243"/>
    <w:rsid w:val="579B8F55"/>
    <w:rsid w:val="57AA2168"/>
    <w:rsid w:val="57CF0AA1"/>
    <w:rsid w:val="5841023D"/>
    <w:rsid w:val="585C71E3"/>
    <w:rsid w:val="58923C6C"/>
    <w:rsid w:val="58A26AFE"/>
    <w:rsid w:val="58B4319C"/>
    <w:rsid w:val="58C42C2B"/>
    <w:rsid w:val="58CA497A"/>
    <w:rsid w:val="58FB6492"/>
    <w:rsid w:val="596FD561"/>
    <w:rsid w:val="597360BA"/>
    <w:rsid w:val="597B55AE"/>
    <w:rsid w:val="598DD620"/>
    <w:rsid w:val="59969D5D"/>
    <w:rsid w:val="599AC2C6"/>
    <w:rsid w:val="59A76569"/>
    <w:rsid w:val="59FE4437"/>
    <w:rsid w:val="5A0E39BC"/>
    <w:rsid w:val="5A62F301"/>
    <w:rsid w:val="5A8A7104"/>
    <w:rsid w:val="5AB6070B"/>
    <w:rsid w:val="5AF0ABC7"/>
    <w:rsid w:val="5AFD14F6"/>
    <w:rsid w:val="5B1BE4B5"/>
    <w:rsid w:val="5BA73574"/>
    <w:rsid w:val="5BB5C8A9"/>
    <w:rsid w:val="5BDF70CD"/>
    <w:rsid w:val="5BE3A0F6"/>
    <w:rsid w:val="5BEF639E"/>
    <w:rsid w:val="5C33D1DA"/>
    <w:rsid w:val="5C586683"/>
    <w:rsid w:val="5C65F2BA"/>
    <w:rsid w:val="5C9DEE9E"/>
    <w:rsid w:val="5CB2FBEF"/>
    <w:rsid w:val="5D0498F9"/>
    <w:rsid w:val="5D523B6F"/>
    <w:rsid w:val="5D540E71"/>
    <w:rsid w:val="5D622180"/>
    <w:rsid w:val="5D63230D"/>
    <w:rsid w:val="5D795FA1"/>
    <w:rsid w:val="5D862633"/>
    <w:rsid w:val="5D88A1D9"/>
    <w:rsid w:val="5D8FFE4C"/>
    <w:rsid w:val="5D9285F5"/>
    <w:rsid w:val="5DC346BA"/>
    <w:rsid w:val="5DF33173"/>
    <w:rsid w:val="5E24B767"/>
    <w:rsid w:val="5E4FD639"/>
    <w:rsid w:val="5EF06D62"/>
    <w:rsid w:val="5EF70673"/>
    <w:rsid w:val="5F5A226E"/>
    <w:rsid w:val="5F90DF9A"/>
    <w:rsid w:val="5F9B4869"/>
    <w:rsid w:val="5FB4E744"/>
    <w:rsid w:val="5FC1187B"/>
    <w:rsid w:val="5FC2D0D2"/>
    <w:rsid w:val="5FD51FA0"/>
    <w:rsid w:val="5FD9B4A8"/>
    <w:rsid w:val="5FF1249B"/>
    <w:rsid w:val="605DE3E4"/>
    <w:rsid w:val="607A5CDB"/>
    <w:rsid w:val="60D48D8C"/>
    <w:rsid w:val="611C1374"/>
    <w:rsid w:val="612039F0"/>
    <w:rsid w:val="612B14B4"/>
    <w:rsid w:val="61446375"/>
    <w:rsid w:val="615ADA30"/>
    <w:rsid w:val="6184C069"/>
    <w:rsid w:val="618DE38D"/>
    <w:rsid w:val="619A60F3"/>
    <w:rsid w:val="619FD451"/>
    <w:rsid w:val="62250ED3"/>
    <w:rsid w:val="623B9D24"/>
    <w:rsid w:val="623E3384"/>
    <w:rsid w:val="625EEE10"/>
    <w:rsid w:val="626C9946"/>
    <w:rsid w:val="62BEB9C9"/>
    <w:rsid w:val="63008142"/>
    <w:rsid w:val="633593C8"/>
    <w:rsid w:val="63A0138D"/>
    <w:rsid w:val="63A8A9C2"/>
    <w:rsid w:val="63A9A3D4"/>
    <w:rsid w:val="63AA4482"/>
    <w:rsid w:val="63CCC783"/>
    <w:rsid w:val="64115A47"/>
    <w:rsid w:val="64175271"/>
    <w:rsid w:val="644434DC"/>
    <w:rsid w:val="6468A036"/>
    <w:rsid w:val="648A1A42"/>
    <w:rsid w:val="6494FA69"/>
    <w:rsid w:val="64AC0171"/>
    <w:rsid w:val="64B57A5F"/>
    <w:rsid w:val="64F062DF"/>
    <w:rsid w:val="65645B8E"/>
    <w:rsid w:val="656EAB77"/>
    <w:rsid w:val="6581E81F"/>
    <w:rsid w:val="658586EB"/>
    <w:rsid w:val="65AE4FF2"/>
    <w:rsid w:val="65E10569"/>
    <w:rsid w:val="65E19B91"/>
    <w:rsid w:val="65E56448"/>
    <w:rsid w:val="666F8D7D"/>
    <w:rsid w:val="6680137A"/>
    <w:rsid w:val="66922CAC"/>
    <w:rsid w:val="66BC322A"/>
    <w:rsid w:val="66ED958C"/>
    <w:rsid w:val="66F7592B"/>
    <w:rsid w:val="6715A226"/>
    <w:rsid w:val="673EBC5D"/>
    <w:rsid w:val="67530796"/>
    <w:rsid w:val="677F17E5"/>
    <w:rsid w:val="67F18107"/>
    <w:rsid w:val="680A6368"/>
    <w:rsid w:val="681320C8"/>
    <w:rsid w:val="68ABC08E"/>
    <w:rsid w:val="68C3E8EB"/>
    <w:rsid w:val="68D01CDB"/>
    <w:rsid w:val="68E37613"/>
    <w:rsid w:val="6937A9C7"/>
    <w:rsid w:val="693C7D16"/>
    <w:rsid w:val="693F5A96"/>
    <w:rsid w:val="69C5E85A"/>
    <w:rsid w:val="69F96BB5"/>
    <w:rsid w:val="6A25F73B"/>
    <w:rsid w:val="6A2CCC02"/>
    <w:rsid w:val="6A33C6C3"/>
    <w:rsid w:val="6A5C674E"/>
    <w:rsid w:val="6A67419B"/>
    <w:rsid w:val="6A725D63"/>
    <w:rsid w:val="6A757BE3"/>
    <w:rsid w:val="6AD101C9"/>
    <w:rsid w:val="6AEF3A06"/>
    <w:rsid w:val="6B038890"/>
    <w:rsid w:val="6B518A80"/>
    <w:rsid w:val="6B967A49"/>
    <w:rsid w:val="6BCB8E76"/>
    <w:rsid w:val="6BEA1C36"/>
    <w:rsid w:val="6C1FB58A"/>
    <w:rsid w:val="6C4DD128"/>
    <w:rsid w:val="6C6FCE05"/>
    <w:rsid w:val="6C8CD147"/>
    <w:rsid w:val="6CA56468"/>
    <w:rsid w:val="6CB50329"/>
    <w:rsid w:val="6CB7BA86"/>
    <w:rsid w:val="6CDDBFC5"/>
    <w:rsid w:val="6CE87FB9"/>
    <w:rsid w:val="6D084734"/>
    <w:rsid w:val="6D2C8260"/>
    <w:rsid w:val="6D2D6F1D"/>
    <w:rsid w:val="6D4FEEF9"/>
    <w:rsid w:val="6D5845A2"/>
    <w:rsid w:val="6D7121B6"/>
    <w:rsid w:val="6DB4596E"/>
    <w:rsid w:val="6E1C417A"/>
    <w:rsid w:val="6E21435A"/>
    <w:rsid w:val="6E241832"/>
    <w:rsid w:val="6E4F369E"/>
    <w:rsid w:val="6E62B6B1"/>
    <w:rsid w:val="6E787ABA"/>
    <w:rsid w:val="6E7CBFD4"/>
    <w:rsid w:val="6EADBEFE"/>
    <w:rsid w:val="6ED3D1B0"/>
    <w:rsid w:val="6F36585A"/>
    <w:rsid w:val="6F3DAC22"/>
    <w:rsid w:val="6F5DCCC3"/>
    <w:rsid w:val="6FB9467E"/>
    <w:rsid w:val="6FDE7D47"/>
    <w:rsid w:val="700C54BE"/>
    <w:rsid w:val="70984580"/>
    <w:rsid w:val="70D87890"/>
    <w:rsid w:val="70F4C574"/>
    <w:rsid w:val="711751A9"/>
    <w:rsid w:val="712FB207"/>
    <w:rsid w:val="71519F7C"/>
    <w:rsid w:val="71723271"/>
    <w:rsid w:val="717E4664"/>
    <w:rsid w:val="720894A0"/>
    <w:rsid w:val="72302489"/>
    <w:rsid w:val="723B93BB"/>
    <w:rsid w:val="72637303"/>
    <w:rsid w:val="7276A93E"/>
    <w:rsid w:val="727C9AD0"/>
    <w:rsid w:val="729BF8DB"/>
    <w:rsid w:val="729ECA2E"/>
    <w:rsid w:val="72AD1BE7"/>
    <w:rsid w:val="72CE5210"/>
    <w:rsid w:val="734BE9EF"/>
    <w:rsid w:val="7351BC0E"/>
    <w:rsid w:val="7359A939"/>
    <w:rsid w:val="736FF9A4"/>
    <w:rsid w:val="73E6D390"/>
    <w:rsid w:val="7435F13D"/>
    <w:rsid w:val="743AF7F6"/>
    <w:rsid w:val="744257EC"/>
    <w:rsid w:val="745510FE"/>
    <w:rsid w:val="7492242B"/>
    <w:rsid w:val="7494009A"/>
    <w:rsid w:val="74A04880"/>
    <w:rsid w:val="74E3BE79"/>
    <w:rsid w:val="7506AEC9"/>
    <w:rsid w:val="7506C4B8"/>
    <w:rsid w:val="759D9013"/>
    <w:rsid w:val="75AC0BFC"/>
    <w:rsid w:val="75C3B24A"/>
    <w:rsid w:val="7652EBDA"/>
    <w:rsid w:val="767CEA9D"/>
    <w:rsid w:val="76953C54"/>
    <w:rsid w:val="769B4F97"/>
    <w:rsid w:val="76A48C2F"/>
    <w:rsid w:val="76C46794"/>
    <w:rsid w:val="76FF8C91"/>
    <w:rsid w:val="7730E9CC"/>
    <w:rsid w:val="773E819A"/>
    <w:rsid w:val="774FCE4C"/>
    <w:rsid w:val="775CB80C"/>
    <w:rsid w:val="776750DB"/>
    <w:rsid w:val="77748CEE"/>
    <w:rsid w:val="778E00A6"/>
    <w:rsid w:val="7799FEF9"/>
    <w:rsid w:val="779BDFB6"/>
    <w:rsid w:val="77A42071"/>
    <w:rsid w:val="77A928E3"/>
    <w:rsid w:val="77C5E40E"/>
    <w:rsid w:val="77DF1A95"/>
    <w:rsid w:val="77F6E386"/>
    <w:rsid w:val="78479FDC"/>
    <w:rsid w:val="785D4229"/>
    <w:rsid w:val="789B9A1E"/>
    <w:rsid w:val="790C5621"/>
    <w:rsid w:val="7910E477"/>
    <w:rsid w:val="79371714"/>
    <w:rsid w:val="79392359"/>
    <w:rsid w:val="793FCEA1"/>
    <w:rsid w:val="7974CFF6"/>
    <w:rsid w:val="79A8862B"/>
    <w:rsid w:val="79E56534"/>
    <w:rsid w:val="7A024214"/>
    <w:rsid w:val="7A6DDA24"/>
    <w:rsid w:val="7A6FDACC"/>
    <w:rsid w:val="7A7B76E5"/>
    <w:rsid w:val="7A8A2834"/>
    <w:rsid w:val="7A93CA5D"/>
    <w:rsid w:val="7B06B824"/>
    <w:rsid w:val="7B1E392E"/>
    <w:rsid w:val="7B3CC369"/>
    <w:rsid w:val="7B4E165E"/>
    <w:rsid w:val="7B537E33"/>
    <w:rsid w:val="7B53F6DE"/>
    <w:rsid w:val="7B8A3DC2"/>
    <w:rsid w:val="7B9E6D91"/>
    <w:rsid w:val="7C430819"/>
    <w:rsid w:val="7CBEC2BC"/>
    <w:rsid w:val="7CC49644"/>
    <w:rsid w:val="7CC7E937"/>
    <w:rsid w:val="7CF6587B"/>
    <w:rsid w:val="7CFDA86F"/>
    <w:rsid w:val="7D159A25"/>
    <w:rsid w:val="7D1755BD"/>
    <w:rsid w:val="7D196A95"/>
    <w:rsid w:val="7D864156"/>
    <w:rsid w:val="7DAD0234"/>
    <w:rsid w:val="7DB32561"/>
    <w:rsid w:val="7DB3940C"/>
    <w:rsid w:val="7DBB2CFE"/>
    <w:rsid w:val="7E10F1B2"/>
    <w:rsid w:val="7EB9B50F"/>
    <w:rsid w:val="7ED845B3"/>
    <w:rsid w:val="7EDF06AF"/>
    <w:rsid w:val="7EF2350B"/>
    <w:rsid w:val="7F111129"/>
    <w:rsid w:val="7F2A9AF7"/>
    <w:rsid w:val="7F3CD182"/>
    <w:rsid w:val="7FAE4142"/>
    <w:rsid w:val="7FB3C0A1"/>
    <w:rsid w:val="7FB4F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31F703"/>
  <w15:chartTrackingRefBased/>
  <w15:docId w15:val="{6FF516CF-6357-47C2-802B-E33BB6C20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sv-SE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3736"/>
    <w:pPr>
      <w:spacing w:after="0" w:line="240" w:lineRule="auto"/>
    </w:pPr>
    <w:rPr>
      <w:rFonts w:ascii="Times New Roman" w:eastAsia="Times New Roman" w:hAnsi="Times New Roman" w:cs="Times New Roman"/>
      <w:lang w:eastAsia="sv-SE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4E7C1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0F4761" w:themeColor="accent1" w:themeShade="BF"/>
      <w:sz w:val="26"/>
      <w:szCs w:val="26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Sidhuvud1">
    <w:name w:val="Sidhuvud1"/>
    <w:basedOn w:val="Normal"/>
    <w:next w:val="Sidhuvud"/>
    <w:link w:val="SidhuvudChar"/>
    <w:uiPriority w:val="99"/>
    <w:unhideWhenUsed/>
    <w:rsid w:val="00BD7C80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SidhuvudChar">
    <w:name w:val="Sidhuvud Char"/>
    <w:basedOn w:val="Standardstycketeckensnitt"/>
    <w:link w:val="Sidhuvud1"/>
    <w:uiPriority w:val="99"/>
    <w:rsid w:val="00BD7C80"/>
  </w:style>
  <w:style w:type="paragraph" w:styleId="Sidhuvud">
    <w:name w:val="header"/>
    <w:basedOn w:val="Normal"/>
    <w:link w:val="SidhuvudChar1"/>
    <w:uiPriority w:val="99"/>
    <w:unhideWhenUsed/>
    <w:rsid w:val="00BD7C80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SidhuvudChar1">
    <w:name w:val="Sidhuvud Char1"/>
    <w:basedOn w:val="Standardstycketeckensnitt"/>
    <w:link w:val="Sidhuvud"/>
    <w:uiPriority w:val="99"/>
    <w:rsid w:val="00BD7C80"/>
  </w:style>
  <w:style w:type="character" w:styleId="Kommentarsreferens">
    <w:name w:val="annotation reference"/>
    <w:basedOn w:val="Standardstycketeckensnitt"/>
    <w:uiPriority w:val="99"/>
    <w:semiHidden/>
    <w:unhideWhenUsed/>
    <w:rsid w:val="00D97AA3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D97AA3"/>
    <w:pPr>
      <w:spacing w:after="160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D97AA3"/>
    <w:rPr>
      <w:sz w:val="20"/>
      <w:szCs w:val="20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D97AA3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D97AA3"/>
    <w:rPr>
      <w:b/>
      <w:bCs/>
      <w:sz w:val="20"/>
      <w:szCs w:val="20"/>
    </w:rPr>
  </w:style>
  <w:style w:type="paragraph" w:styleId="Sidfot">
    <w:name w:val="footer"/>
    <w:basedOn w:val="Normal"/>
    <w:link w:val="SidfotChar"/>
    <w:uiPriority w:val="99"/>
    <w:unhideWhenUsed/>
    <w:rsid w:val="00D138B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SidfotChar">
    <w:name w:val="Sidfot Char"/>
    <w:basedOn w:val="Standardstycketeckensnitt"/>
    <w:link w:val="Sidfot"/>
    <w:uiPriority w:val="99"/>
    <w:rsid w:val="00D138BB"/>
  </w:style>
  <w:style w:type="character" w:customStyle="1" w:styleId="normaltextrun">
    <w:name w:val="normaltextrun"/>
    <w:basedOn w:val="Standardstycketeckensnitt"/>
    <w:rsid w:val="00504F5B"/>
  </w:style>
  <w:style w:type="character" w:customStyle="1" w:styleId="scxw189767311">
    <w:name w:val="scxw189767311"/>
    <w:basedOn w:val="Standardstycketeckensnitt"/>
    <w:rsid w:val="00504F5B"/>
  </w:style>
  <w:style w:type="character" w:customStyle="1" w:styleId="eop">
    <w:name w:val="eop"/>
    <w:basedOn w:val="Standardstycketeckensnitt"/>
    <w:rsid w:val="00504F5B"/>
  </w:style>
  <w:style w:type="paragraph" w:styleId="Liststycke">
    <w:name w:val="List Paragraph"/>
    <w:basedOn w:val="Normal"/>
    <w:uiPriority w:val="34"/>
    <w:qFormat/>
    <w:rsid w:val="00725A4A"/>
    <w:pPr>
      <w:spacing w:after="160" w:line="279" w:lineRule="auto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character" w:styleId="Hyperlnk">
    <w:name w:val="Hyperlink"/>
    <w:basedOn w:val="Standardstycketeckensnitt"/>
    <w:uiPriority w:val="99"/>
    <w:unhideWhenUsed/>
    <w:rsid w:val="00432E0E"/>
    <w:rPr>
      <w:color w:val="467886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432E0E"/>
    <w:rPr>
      <w:color w:val="605E5C"/>
      <w:shd w:val="clear" w:color="auto" w:fill="E1DFDD"/>
    </w:rPr>
  </w:style>
  <w:style w:type="paragraph" w:styleId="Normalwebb">
    <w:name w:val="Normal (Web)"/>
    <w:basedOn w:val="Normal"/>
    <w:uiPriority w:val="99"/>
    <w:unhideWhenUsed/>
    <w:rsid w:val="008D2CD5"/>
    <w:pPr>
      <w:spacing w:after="160" w:line="279" w:lineRule="auto"/>
    </w:pPr>
    <w:rPr>
      <w:rFonts w:eastAsiaTheme="minorHAnsi"/>
      <w:lang w:eastAsia="en-US"/>
    </w:rPr>
  </w:style>
  <w:style w:type="paragraph" w:styleId="Revision">
    <w:name w:val="Revision"/>
    <w:hidden/>
    <w:uiPriority w:val="99"/>
    <w:semiHidden/>
    <w:rsid w:val="000E777D"/>
    <w:pPr>
      <w:spacing w:after="0" w:line="240" w:lineRule="auto"/>
    </w:pPr>
  </w:style>
  <w:style w:type="table" w:styleId="Tabellrutnt">
    <w:name w:val="Table Grid"/>
    <w:basedOn w:val="Normaltabell"/>
    <w:uiPriority w:val="59"/>
    <w:rsid w:val="00FB4123"/>
    <w:pPr>
      <w:spacing w:after="0" w:line="240" w:lineRule="auto"/>
    </w:pPr>
    <w:tblPr/>
  </w:style>
  <w:style w:type="character" w:styleId="AnvndHyperlnk">
    <w:name w:val="FollowedHyperlink"/>
    <w:basedOn w:val="Standardstycketeckensnitt"/>
    <w:uiPriority w:val="99"/>
    <w:semiHidden/>
    <w:unhideWhenUsed/>
    <w:rsid w:val="00AC01ED"/>
    <w:rPr>
      <w:color w:val="96607D" w:themeColor="followedHyperlink"/>
      <w:u w:val="single"/>
    </w:rPr>
  </w:style>
  <w:style w:type="paragraph" w:customStyle="1" w:styleId="paragraph">
    <w:name w:val="paragraph"/>
    <w:basedOn w:val="Normal"/>
    <w:rsid w:val="00E3691D"/>
    <w:pPr>
      <w:spacing w:before="100" w:beforeAutospacing="1" w:after="100" w:afterAutospacing="1"/>
    </w:pPr>
  </w:style>
  <w:style w:type="paragraph" w:customStyle="1" w:styleId="typographyeftypographyrootxezrl">
    <w:name w:val="typography_ef_typographyroot__xezrl"/>
    <w:basedOn w:val="Normal"/>
    <w:rsid w:val="008C1E22"/>
    <w:pPr>
      <w:spacing w:before="100" w:beforeAutospacing="1" w:after="100" w:afterAutospacing="1"/>
    </w:pPr>
  </w:style>
  <w:style w:type="character" w:customStyle="1" w:styleId="dictionaryterm">
    <w:name w:val="dictionary_term"/>
    <w:basedOn w:val="Standardstycketeckensnitt"/>
    <w:rsid w:val="008C1E22"/>
  </w:style>
  <w:style w:type="character" w:styleId="Stark">
    <w:name w:val="Strong"/>
    <w:basedOn w:val="Standardstycketeckensnitt"/>
    <w:uiPriority w:val="22"/>
    <w:qFormat/>
    <w:rsid w:val="008C1E22"/>
    <w:rPr>
      <w:b/>
      <w:bCs/>
    </w:rPr>
  </w:style>
  <w:style w:type="character" w:customStyle="1" w:styleId="apple-converted-space">
    <w:name w:val="apple-converted-space"/>
    <w:basedOn w:val="Standardstycketeckensnitt"/>
    <w:rsid w:val="00702E42"/>
  </w:style>
  <w:style w:type="character" w:customStyle="1" w:styleId="Rubrik2Char">
    <w:name w:val="Rubrik 2 Char"/>
    <w:basedOn w:val="Standardstycketeckensnitt"/>
    <w:link w:val="Rubrik2"/>
    <w:uiPriority w:val="9"/>
    <w:rsid w:val="004E7C1D"/>
    <w:rPr>
      <w:rFonts w:asciiTheme="majorHAnsi" w:eastAsiaTheme="majorEastAsia" w:hAnsiTheme="majorHAnsi" w:cstheme="majorBidi"/>
      <w:color w:val="0F4761" w:themeColor="accent1" w:themeShade="BF"/>
      <w:sz w:val="26"/>
      <w:szCs w:val="26"/>
      <w:lang w:eastAsia="sv-SE"/>
    </w:rPr>
  </w:style>
  <w:style w:type="table" w:styleId="Tabellrutntljust">
    <w:name w:val="Grid Table Light"/>
    <w:basedOn w:val="Normaltabell"/>
    <w:uiPriority w:val="40"/>
    <w:rsid w:val="005E19BF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Fotnotstext">
    <w:name w:val="footnote text"/>
    <w:basedOn w:val="Normal"/>
    <w:link w:val="FotnotstextChar"/>
    <w:uiPriority w:val="99"/>
    <w:semiHidden/>
    <w:unhideWhenUsed/>
    <w:rsid w:val="006777DA"/>
    <w:rPr>
      <w:sz w:val="20"/>
      <w:szCs w:val="20"/>
    </w:rPr>
  </w:style>
  <w:style w:type="character" w:customStyle="1" w:styleId="FotnotstextChar">
    <w:name w:val="Fotnotstext Char"/>
    <w:basedOn w:val="Standardstycketeckensnitt"/>
    <w:link w:val="Fotnotstext"/>
    <w:uiPriority w:val="99"/>
    <w:semiHidden/>
    <w:rsid w:val="006777DA"/>
    <w:rPr>
      <w:rFonts w:ascii="Times New Roman" w:eastAsia="Times New Roman" w:hAnsi="Times New Roman" w:cs="Times New Roman"/>
      <w:sz w:val="20"/>
      <w:szCs w:val="20"/>
      <w:lang w:eastAsia="sv-SE"/>
    </w:rPr>
  </w:style>
  <w:style w:type="character" w:styleId="Fotnotsreferens">
    <w:name w:val="footnote reference"/>
    <w:basedOn w:val="Standardstycketeckensnitt"/>
    <w:uiPriority w:val="99"/>
    <w:semiHidden/>
    <w:unhideWhenUsed/>
    <w:rsid w:val="006777D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joanna.askeljung@mobilitysweden.se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ileja\Downloads\Pressmeddelande%20mal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d393c95-7ec6-4ff7-bcc4-e48949b11f47">
      <Terms xmlns="http://schemas.microsoft.com/office/infopath/2007/PartnerControls"/>
    </lcf76f155ced4ddcb4097134ff3c332f>
    <TaxCatchAll xmlns="dbcf3940-8a54-47ea-ae8f-5c7790fe8765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CF26C79CB539B40A8CC8F80D93085BC" ma:contentTypeVersion="17" ma:contentTypeDescription="Create a new document." ma:contentTypeScope="" ma:versionID="707b9e84bc67b1f756d353b443c18f29">
  <xsd:schema xmlns:xsd="http://www.w3.org/2001/XMLSchema" xmlns:xs="http://www.w3.org/2001/XMLSchema" xmlns:p="http://schemas.microsoft.com/office/2006/metadata/properties" xmlns:ns2="2d393c95-7ec6-4ff7-bcc4-e48949b11f47" xmlns:ns3="dbcf3940-8a54-47ea-ae8f-5c7790fe8765" targetNamespace="http://schemas.microsoft.com/office/2006/metadata/properties" ma:root="true" ma:fieldsID="a6fa761d30df9489bc02da0abdf8fbcc" ns2:_="" ns3:_="">
    <xsd:import namespace="2d393c95-7ec6-4ff7-bcc4-e48949b11f47"/>
    <xsd:import namespace="dbcf3940-8a54-47ea-ae8f-5c7790fe876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393c95-7ec6-4ff7-bcc4-e48949b11f4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346dfa3c-b651-4bbc-9963-d4a08547116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4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bcf3940-8a54-47ea-ae8f-5c7790fe8765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e4e1593d-ceff-4774-a258-01085281ed65}" ma:internalName="TaxCatchAll" ma:showField="CatchAllData" ma:web="dbcf3940-8a54-47ea-ae8f-5c7790fe876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1DB827F-ED49-4C62-9A52-95EC1E54425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0454004-3153-485F-99C0-2DF25AC27B47}">
  <ds:schemaRefs>
    <ds:schemaRef ds:uri="http://schemas.microsoft.com/office/2006/metadata/properties"/>
    <ds:schemaRef ds:uri="http://schemas.microsoft.com/office/infopath/2007/PartnerControls"/>
    <ds:schemaRef ds:uri="2d393c95-7ec6-4ff7-bcc4-e48949b11f47"/>
    <ds:schemaRef ds:uri="dbcf3940-8a54-47ea-ae8f-5c7790fe8765"/>
  </ds:schemaRefs>
</ds:datastoreItem>
</file>

<file path=customXml/itemProps3.xml><?xml version="1.0" encoding="utf-8"?>
<ds:datastoreItem xmlns:ds="http://schemas.openxmlformats.org/officeDocument/2006/customXml" ds:itemID="{B1FC30D9-C307-4C9E-A7EE-422899DDDB5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6E575ED-AFCE-40AD-8E6F-B777420C76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d393c95-7ec6-4ff7-bcc4-e48949b11f47"/>
    <ds:schemaRef ds:uri="dbcf3940-8a54-47ea-ae8f-5c7790fe87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Pressmeddelande mall</Template>
  <TotalTime>1</TotalTime>
  <Pages>1</Pages>
  <Words>346</Words>
  <Characters>2101</Characters>
  <Application>Microsoft Office Word</Application>
  <DocSecurity>0</DocSecurity>
  <Lines>40</Lines>
  <Paragraphs>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Emmi Antonsson</dc:creator>
  <cp:keywords/>
  <dc:description/>
  <cp:lastModifiedBy>Mattias Bergman</cp:lastModifiedBy>
  <cp:revision>3</cp:revision>
  <cp:lastPrinted>2025-10-02T17:26:00Z</cp:lastPrinted>
  <dcterms:created xsi:type="dcterms:W3CDTF">2025-12-12T15:00:00Z</dcterms:created>
  <dcterms:modified xsi:type="dcterms:W3CDTF">2025-12-12T15:29:00Z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0x0101002CF26C79CB539B40A8CC8F80D93085BC</vt:lpwstr>
  </property>
  <property fmtid="{D5CDD505-2E9C-101B-9397-08002B2CF9AE}" pid="3" name="MediaServiceImageTags">
    <vt:lpwstr/>
  </property>
  <property fmtid="{D5CDD505-2E9C-101B-9397-08002B2CF9AE}" pid="4" name="docLang">
    <vt:lpwstr>sv</vt:lpwstr>
  </property>
</Properties>
</file>